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51"/>
        <w:gridCol w:w="3668"/>
        <w:gridCol w:w="4128"/>
      </w:tblGrid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Anlass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4361A0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 xml:space="preserve">Warum </w:t>
            </w:r>
            <w:r w:rsidR="004361A0">
              <w:rPr>
                <w:rFonts w:cs="Arial"/>
                <w:sz w:val="20"/>
                <w:szCs w:val="20"/>
              </w:rPr>
              <w:t>wollen</w:t>
            </w:r>
            <w:r w:rsidRPr="00394E1C">
              <w:rPr>
                <w:rFonts w:cs="Arial"/>
                <w:sz w:val="20"/>
                <w:szCs w:val="20"/>
              </w:rPr>
              <w:t xml:space="preserve"> Sie die Unterweisung durchführen? </w:t>
            </w:r>
            <w:r w:rsidRPr="00394E1C">
              <w:rPr>
                <w:rFonts w:cs="Arial"/>
                <w:sz w:val="20"/>
                <w:szCs w:val="20"/>
              </w:rPr>
              <w:br/>
              <w:t>Welchen Anlass haben Sie für die Unterweisung?</w:t>
            </w:r>
          </w:p>
        </w:tc>
      </w:tr>
      <w:tr w:rsidR="00B76FCE" w:rsidRPr="007B5BED" w:rsidTr="00FC0D5D">
        <w:trPr>
          <w:cantSplit/>
          <w:trHeight w:val="851"/>
        </w:trPr>
        <w:tc>
          <w:tcPr>
            <w:tcW w:w="9747" w:type="dxa"/>
            <w:gridSpan w:val="3"/>
          </w:tcPr>
          <w:p w:rsidR="00B76FCE" w:rsidRPr="00B76FCE" w:rsidRDefault="00B76FCE" w:rsidP="00394E1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0" w:name="Text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bookmarkStart w:id="1" w:name="_GoBack"/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bookmarkEnd w:id="1"/>
            <w:r>
              <w:rPr>
                <w:rFonts w:cs="Arial"/>
              </w:rPr>
              <w:fldChar w:fldCharType="end"/>
            </w:r>
            <w:bookmarkEnd w:id="0"/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Durchführende/r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 xml:space="preserve">Wer </w:t>
            </w:r>
            <w:r w:rsidR="00D708EE" w:rsidRPr="00394E1C">
              <w:rPr>
                <w:rFonts w:cs="Arial"/>
                <w:sz w:val="20"/>
                <w:szCs w:val="20"/>
              </w:rPr>
              <w:t>wird</w:t>
            </w:r>
            <w:r w:rsidRPr="00394E1C">
              <w:rPr>
                <w:rFonts w:cs="Arial"/>
                <w:sz w:val="20"/>
                <w:szCs w:val="20"/>
              </w:rPr>
              <w:t xml:space="preserve"> die Unterweisung durch</w:t>
            </w:r>
            <w:r w:rsidR="00D708EE" w:rsidRPr="00394E1C">
              <w:rPr>
                <w:rFonts w:cs="Arial"/>
                <w:sz w:val="20"/>
                <w:szCs w:val="20"/>
              </w:rPr>
              <w:t>führen</w:t>
            </w:r>
            <w:r w:rsidRPr="00394E1C">
              <w:rPr>
                <w:rFonts w:cs="Arial"/>
                <w:sz w:val="20"/>
                <w:szCs w:val="20"/>
              </w:rPr>
              <w:t xml:space="preserve">? </w:t>
            </w:r>
            <w:r w:rsidRPr="00394E1C">
              <w:rPr>
                <w:rFonts w:cs="Arial"/>
                <w:sz w:val="20"/>
                <w:szCs w:val="20"/>
              </w:rPr>
              <w:br/>
              <w:t>Möchten Sie (externe) Unterstützung hinzuziehen?</w:t>
            </w:r>
          </w:p>
        </w:tc>
      </w:tr>
      <w:tr w:rsidR="00B76FCE" w:rsidRPr="007B5BED" w:rsidTr="00CE6A70">
        <w:trPr>
          <w:cantSplit/>
          <w:trHeight w:val="851"/>
        </w:trPr>
        <w:tc>
          <w:tcPr>
            <w:tcW w:w="9747" w:type="dxa"/>
            <w:gridSpan w:val="3"/>
          </w:tcPr>
          <w:p w:rsidR="00B76FCE" w:rsidRPr="00B76FCE" w:rsidRDefault="00B76FCE" w:rsidP="00394E1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Thema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Was ist das Thema Ihrer Unterweisung?</w:t>
            </w:r>
            <w:r w:rsidRPr="00394E1C">
              <w:rPr>
                <w:rFonts w:cs="Arial"/>
                <w:sz w:val="20"/>
                <w:szCs w:val="20"/>
              </w:rPr>
              <w:br/>
            </w:r>
            <w:r w:rsidR="00D708EE" w:rsidRPr="00394E1C">
              <w:rPr>
                <w:rFonts w:cs="Arial"/>
                <w:sz w:val="20"/>
                <w:szCs w:val="20"/>
              </w:rPr>
              <w:t xml:space="preserve">Welche </w:t>
            </w:r>
            <w:r w:rsidR="00BA4277" w:rsidRPr="00394E1C">
              <w:rPr>
                <w:rFonts w:cs="Arial"/>
                <w:sz w:val="20"/>
                <w:szCs w:val="20"/>
              </w:rPr>
              <w:t>Unterthemen</w:t>
            </w:r>
            <w:r w:rsidR="00D708EE" w:rsidRPr="00394E1C">
              <w:rPr>
                <w:rFonts w:cs="Arial"/>
                <w:sz w:val="20"/>
                <w:szCs w:val="20"/>
              </w:rPr>
              <w:t xml:space="preserve"> und Inhalte möchten Sie unterweisen?</w:t>
            </w:r>
          </w:p>
        </w:tc>
      </w:tr>
      <w:tr w:rsidR="00B76FCE" w:rsidRPr="007B5BED" w:rsidTr="00E75446">
        <w:trPr>
          <w:cantSplit/>
          <w:trHeight w:val="1701"/>
        </w:trPr>
        <w:tc>
          <w:tcPr>
            <w:tcW w:w="9747" w:type="dxa"/>
            <w:gridSpan w:val="3"/>
          </w:tcPr>
          <w:p w:rsidR="00B76FCE" w:rsidRPr="00B76FCE" w:rsidRDefault="00B76FCE" w:rsidP="00394E1C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Ziel</w:t>
            </w:r>
          </w:p>
          <w:p w:rsidR="00D708EE" w:rsidRPr="00394E1C" w:rsidRDefault="00D708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 xml:space="preserve">  &amp; Zielgruppe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Was möchten Sie mit Ihrer Unterweisung erreichen? (Wissen – Können – Wollen)</w:t>
            </w:r>
            <w:r w:rsidR="00D708EE" w:rsidRPr="00394E1C">
              <w:rPr>
                <w:rFonts w:cs="Arial"/>
                <w:sz w:val="20"/>
                <w:szCs w:val="20"/>
              </w:rPr>
              <w:t xml:space="preserve"> Wer gehört zur Zielgruppe?</w:t>
            </w:r>
          </w:p>
        </w:tc>
      </w:tr>
      <w:tr w:rsidR="00B76FCE" w:rsidRPr="007B5BED" w:rsidTr="004F56EF">
        <w:trPr>
          <w:cantSplit/>
          <w:trHeight w:val="1701"/>
        </w:trPr>
        <w:tc>
          <w:tcPr>
            <w:tcW w:w="9747" w:type="dxa"/>
            <w:gridSpan w:val="3"/>
          </w:tcPr>
          <w:p w:rsidR="00B76FCE" w:rsidRPr="007B5BED" w:rsidRDefault="00B76FCE" w:rsidP="00245906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  <w:p w:rsidR="00B76FCE" w:rsidRPr="007B5BED" w:rsidRDefault="00B76FCE" w:rsidP="00394E1C">
            <w:pPr>
              <w:rPr>
                <w:rFonts w:cs="Arial"/>
                <w:sz w:val="20"/>
                <w:szCs w:val="20"/>
              </w:rPr>
            </w:pP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D708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 xml:space="preserve">Methoden </w:t>
            </w:r>
          </w:p>
          <w:p w:rsidR="00333DEE" w:rsidRPr="00394E1C" w:rsidRDefault="00D708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 xml:space="preserve">  </w:t>
            </w:r>
            <w:r w:rsidR="00333DEE" w:rsidRPr="00394E1C">
              <w:rPr>
                <w:rFonts w:cs="Arial"/>
                <w:b/>
              </w:rPr>
              <w:t>&amp; Medien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Pr="00394E1C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Wie und womit möchte</w:t>
            </w:r>
            <w:r w:rsidR="00E8423B">
              <w:rPr>
                <w:rFonts w:cs="Arial"/>
                <w:sz w:val="20"/>
                <w:szCs w:val="20"/>
              </w:rPr>
              <w:t>n</w:t>
            </w:r>
            <w:r w:rsidRPr="00394E1C">
              <w:rPr>
                <w:rFonts w:cs="Arial"/>
                <w:sz w:val="20"/>
                <w:szCs w:val="20"/>
              </w:rPr>
              <w:t xml:space="preserve"> Sie die Unterweisung durchführen? </w:t>
            </w:r>
          </w:p>
          <w:p w:rsidR="004361A0" w:rsidRDefault="00D708EE" w:rsidP="004361A0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 xml:space="preserve">Welche Methoden </w:t>
            </w:r>
            <w:r w:rsidR="004361A0">
              <w:rPr>
                <w:rFonts w:cs="Arial"/>
                <w:sz w:val="20"/>
                <w:szCs w:val="20"/>
              </w:rPr>
              <w:t>möchten Sie einsetzen?</w:t>
            </w:r>
          </w:p>
          <w:p w:rsidR="00333DEE" w:rsidRPr="00394E1C" w:rsidRDefault="004361A0" w:rsidP="004361A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</w:t>
            </w:r>
            <w:r w:rsidR="00D708EE" w:rsidRPr="00394E1C">
              <w:rPr>
                <w:rFonts w:cs="Arial"/>
                <w:sz w:val="20"/>
                <w:szCs w:val="20"/>
              </w:rPr>
              <w:t>elche Medien möchten Sie zur Veranschaulichung und Unterstützung einsetzen?</w:t>
            </w:r>
          </w:p>
        </w:tc>
      </w:tr>
      <w:tr w:rsidR="00B76FCE" w:rsidRPr="007B5BED" w:rsidTr="001C48EE">
        <w:trPr>
          <w:cantSplit/>
          <w:trHeight w:val="1701"/>
        </w:trPr>
        <w:tc>
          <w:tcPr>
            <w:tcW w:w="9747" w:type="dxa"/>
            <w:gridSpan w:val="3"/>
          </w:tcPr>
          <w:p w:rsidR="00B76FCE" w:rsidRPr="00B76FCE" w:rsidRDefault="00B76FCE" w:rsidP="007B5BED">
            <w:pPr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333DEE" w:rsidRPr="00394E1C" w:rsidTr="00394E1C"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:rsidR="00333DEE" w:rsidRPr="00394E1C" w:rsidRDefault="00333DEE" w:rsidP="00245906">
            <w:pPr>
              <w:rPr>
                <w:rFonts w:cs="Arial"/>
                <w:b/>
              </w:rPr>
            </w:pPr>
            <w:r w:rsidRPr="00394E1C">
              <w:rPr>
                <w:rFonts w:cs="Arial"/>
                <w:b/>
              </w:rPr>
              <w:t>Planung</w:t>
            </w:r>
          </w:p>
        </w:tc>
        <w:tc>
          <w:tcPr>
            <w:tcW w:w="7796" w:type="dxa"/>
            <w:gridSpan w:val="2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333DEE" w:rsidRDefault="00333DEE" w:rsidP="00394E1C">
            <w:pPr>
              <w:rPr>
                <w:rFonts w:cs="Arial"/>
                <w:sz w:val="20"/>
                <w:szCs w:val="20"/>
              </w:rPr>
            </w:pPr>
            <w:r w:rsidRPr="00394E1C">
              <w:rPr>
                <w:rFonts w:cs="Arial"/>
                <w:sz w:val="20"/>
                <w:szCs w:val="20"/>
              </w:rPr>
              <w:t>Wann, wo und wie lange soll die Unterweisung stattfinden?</w:t>
            </w:r>
          </w:p>
          <w:p w:rsidR="00394E1C" w:rsidRPr="00394E1C" w:rsidRDefault="00394E1C" w:rsidP="00394E1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Was müssen Sie </w:t>
            </w:r>
            <w:r w:rsidR="001B2DFD">
              <w:rPr>
                <w:rFonts w:cs="Arial"/>
                <w:sz w:val="20"/>
                <w:szCs w:val="20"/>
              </w:rPr>
              <w:t xml:space="preserve">dafür </w:t>
            </w:r>
            <w:r>
              <w:rPr>
                <w:rFonts w:cs="Arial"/>
                <w:sz w:val="20"/>
                <w:szCs w:val="20"/>
              </w:rPr>
              <w:t>vorbereiten?</w:t>
            </w:r>
          </w:p>
        </w:tc>
      </w:tr>
      <w:tr w:rsidR="00B76FCE" w:rsidRPr="007B5BED" w:rsidTr="005B531B">
        <w:trPr>
          <w:cantSplit/>
          <w:trHeight w:val="567"/>
        </w:trPr>
        <w:tc>
          <w:tcPr>
            <w:tcW w:w="5619" w:type="dxa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  <w:szCs w:val="20"/>
              </w:rPr>
            </w:pPr>
            <w:r w:rsidRPr="007B5BED">
              <w:rPr>
                <w:rFonts w:cs="Arial"/>
                <w:sz w:val="20"/>
                <w:szCs w:val="20"/>
              </w:rPr>
              <w:t>Datum: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2"/>
          </w:p>
        </w:tc>
        <w:tc>
          <w:tcPr>
            <w:tcW w:w="4128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B76FCE" w:rsidRPr="007B5BED" w:rsidRDefault="00B76FCE" w:rsidP="007B5BE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7B5BED">
              <w:rPr>
                <w:rFonts w:cs="Arial"/>
                <w:sz w:val="20"/>
              </w:rPr>
              <w:t>on: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3"/>
            <w:r>
              <w:rPr>
                <w:rFonts w:cs="Arial"/>
                <w:sz w:val="20"/>
              </w:rPr>
              <w:t xml:space="preserve"> </w:t>
            </w:r>
            <w:r w:rsidR="001146B1">
              <w:rPr>
                <w:rFonts w:cs="Arial"/>
                <w:sz w:val="20"/>
              </w:rPr>
              <w:t>U</w:t>
            </w:r>
            <w:r>
              <w:rPr>
                <w:rFonts w:cs="Arial"/>
                <w:sz w:val="20"/>
              </w:rPr>
              <w:t>h</w:t>
            </w:r>
            <w:r w:rsidR="001146B1">
              <w:rPr>
                <w:rFonts w:cs="Arial"/>
                <w:sz w:val="20"/>
              </w:rPr>
              <w:t>r</w:t>
            </w:r>
            <w:r>
              <w:rPr>
                <w:rFonts w:cs="Arial"/>
                <w:sz w:val="20"/>
              </w:rPr>
              <w:tab/>
            </w:r>
            <w:r w:rsidRPr="007B5BED">
              <w:rPr>
                <w:rFonts w:cs="Arial"/>
                <w:sz w:val="20"/>
              </w:rPr>
              <w:t>bis: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r>
              <w:rPr>
                <w:rFonts w:cs="Arial"/>
                <w:sz w:val="20"/>
              </w:rPr>
              <w:t xml:space="preserve"> </w:t>
            </w:r>
            <w:r w:rsidR="001146B1">
              <w:rPr>
                <w:rFonts w:cs="Arial"/>
                <w:sz w:val="20"/>
              </w:rPr>
              <w:t>U</w:t>
            </w:r>
            <w:r>
              <w:rPr>
                <w:rFonts w:cs="Arial"/>
                <w:sz w:val="20"/>
              </w:rPr>
              <w:t>h</w:t>
            </w:r>
            <w:r w:rsidR="001146B1">
              <w:rPr>
                <w:rFonts w:cs="Arial"/>
                <w:sz w:val="20"/>
              </w:rPr>
              <w:t>r</w:t>
            </w:r>
          </w:p>
        </w:tc>
      </w:tr>
      <w:tr w:rsidR="00B76FCE" w:rsidRPr="007B5BED" w:rsidTr="000C2F9F">
        <w:trPr>
          <w:cantSplit/>
          <w:trHeight w:val="567"/>
        </w:trPr>
        <w:tc>
          <w:tcPr>
            <w:tcW w:w="974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</w:rPr>
            </w:pPr>
            <w:r w:rsidRPr="007B5BED">
              <w:rPr>
                <w:rFonts w:cs="Arial"/>
                <w:sz w:val="20"/>
              </w:rPr>
              <w:t>Ort: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4"/>
          </w:p>
        </w:tc>
      </w:tr>
      <w:tr w:rsidR="00B76FCE" w:rsidRPr="007B5BED" w:rsidTr="00912467">
        <w:trPr>
          <w:trHeight w:val="454"/>
        </w:trPr>
        <w:tc>
          <w:tcPr>
            <w:tcW w:w="9747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  <w:szCs w:val="20"/>
              </w:rPr>
            </w:pPr>
            <w:r w:rsidRPr="007B5BED">
              <w:rPr>
                <w:rFonts w:cs="Arial"/>
                <w:sz w:val="20"/>
                <w:szCs w:val="20"/>
              </w:rPr>
              <w:t>Vorbereitung:</w:t>
            </w:r>
          </w:p>
        </w:tc>
      </w:tr>
      <w:tr w:rsidR="00B76FCE" w:rsidRPr="007B5BED" w:rsidTr="00DE3DA3">
        <w:trPr>
          <w:cantSplit/>
          <w:trHeight w:val="1134"/>
        </w:trPr>
        <w:tc>
          <w:tcPr>
            <w:tcW w:w="9747" w:type="dxa"/>
            <w:gridSpan w:val="3"/>
            <w:tcBorders>
              <w:top w:val="single" w:sz="4" w:space="0" w:color="FFFFFF" w:themeColor="background1"/>
            </w:tcBorders>
          </w:tcPr>
          <w:p w:rsidR="00B76FCE" w:rsidRPr="007B5BED" w:rsidRDefault="00B76FCE" w:rsidP="004035CD">
            <w:pPr>
              <w:ind w:left="1843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5"/>
          </w:p>
        </w:tc>
      </w:tr>
    </w:tbl>
    <w:p w:rsidR="00333DEE" w:rsidRPr="004361A0" w:rsidRDefault="00333DEE" w:rsidP="00D708EE">
      <w:pPr>
        <w:rPr>
          <w:rFonts w:cs="Arial"/>
          <w:sz w:val="2"/>
          <w:szCs w:val="2"/>
        </w:rPr>
      </w:pPr>
    </w:p>
    <w:sectPr w:rsidR="00333DEE" w:rsidRPr="004361A0" w:rsidSect="007B5BED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2953" w:right="907" w:bottom="1049" w:left="1361" w:header="709" w:footer="4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8E" w:rsidRDefault="00695A8E">
      <w:r>
        <w:separator/>
      </w:r>
    </w:p>
    <w:p w:rsidR="00695A8E" w:rsidRDefault="00695A8E"/>
  </w:endnote>
  <w:endnote w:type="continuationSeparator" w:id="0">
    <w:p w:rsidR="00695A8E" w:rsidRDefault="00695A8E">
      <w:r>
        <w:continuationSeparator/>
      </w:r>
    </w:p>
    <w:p w:rsidR="00695A8E" w:rsidRDefault="00695A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LH Light">
    <w:charset w:val="00"/>
    <w:family w:val="swiss"/>
    <w:pitch w:val="variable"/>
    <w:sig w:usb0="00000007" w:usb1="00000000" w:usb2="00000000" w:usb3="00000000" w:csb0="00000013" w:csb1="00000000"/>
  </w:font>
  <w:font w:name="FuturaMedium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E4C" w:rsidRDefault="00371E4C">
    <w:pPr>
      <w:jc w:val="right"/>
    </w:pPr>
    <w:r>
      <w:fldChar w:fldCharType="begin"/>
    </w:r>
    <w:r>
      <w:instrText xml:space="preserve"> IF </w:instrText>
    </w:r>
    <w:r>
      <w:fldChar w:fldCharType="begin"/>
    </w:r>
    <w:r>
      <w:instrText xml:space="preserve"> PAGE </w:instrText>
    </w:r>
    <w:r>
      <w:fldChar w:fldCharType="separate"/>
    </w:r>
    <w:r w:rsidR="007B5BED">
      <w:rPr>
        <w:noProof/>
      </w:rPr>
      <w:instrText>2</w:instrText>
    </w:r>
    <w:r>
      <w:fldChar w:fldCharType="end"/>
    </w:r>
    <w:r>
      <w:instrText xml:space="preserve"> &lt; </w:instrText>
    </w:r>
    <w:fldSimple w:instr=" NUMPAGES ">
      <w:r w:rsidR="007B5BED">
        <w:rPr>
          <w:noProof/>
        </w:rPr>
        <w:instrText>2</w:instrText>
      </w:r>
    </w:fldSimple>
    <w:r>
      <w:instrText>…</w:instrText>
    </w:r>
    <w:r>
      <w:fldChar w:fldCharType="end"/>
    </w:r>
  </w:p>
  <w:p w:rsidR="00371E4C" w:rsidRDefault="00371E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8E" w:rsidRDefault="00695A8E">
      <w:r>
        <w:separator/>
      </w:r>
    </w:p>
    <w:p w:rsidR="00695A8E" w:rsidRDefault="00695A8E"/>
  </w:footnote>
  <w:footnote w:type="continuationSeparator" w:id="0">
    <w:p w:rsidR="00695A8E" w:rsidRDefault="00695A8E">
      <w:r>
        <w:continuationSeparator/>
      </w:r>
    </w:p>
    <w:p w:rsidR="00695A8E" w:rsidRDefault="00695A8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9B8" w:rsidRDefault="00AC69B8">
    <w:pPr>
      <w:pStyle w:val="Kopfzeile"/>
    </w:pPr>
  </w:p>
  <w:p w:rsidR="00BD2C7E" w:rsidRDefault="00BD2C7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1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472"/>
      <w:gridCol w:w="2159"/>
    </w:tblGrid>
    <w:tr w:rsidR="00E33F39" w:rsidTr="00E33F39">
      <w:trPr>
        <w:cantSplit/>
      </w:trPr>
      <w:tc>
        <w:tcPr>
          <w:tcW w:w="7655" w:type="dxa"/>
        </w:tcPr>
        <w:p w:rsidR="00E33F39" w:rsidRPr="00E33F39" w:rsidRDefault="00E33F39" w:rsidP="00E33F39">
          <w:pPr>
            <w:spacing w:after="240"/>
            <w:rPr>
              <w:rFonts w:cs="Arial"/>
              <w:sz w:val="16"/>
              <w:szCs w:val="16"/>
            </w:rPr>
          </w:pPr>
        </w:p>
        <w:p w:rsidR="00E33F39" w:rsidRPr="00C84622" w:rsidRDefault="00E33F39" w:rsidP="00333DEE">
          <w:pPr>
            <w:rPr>
              <w:sz w:val="16"/>
              <w:szCs w:val="16"/>
            </w:rPr>
          </w:pPr>
          <w:r w:rsidRPr="00E33F39">
            <w:rPr>
              <w:rFonts w:cs="Arial"/>
              <w:sz w:val="16"/>
              <w:szCs w:val="16"/>
            </w:rPr>
            <w:t xml:space="preserve">Blatt 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begin"/>
          </w:r>
          <w:r w:rsidRPr="00E33F39">
            <w:rPr>
              <w:rStyle w:val="Seitenzahl"/>
              <w:rFonts w:cs="Arial"/>
              <w:sz w:val="16"/>
              <w:szCs w:val="16"/>
            </w:rPr>
            <w:instrText xml:space="preserve"> PAGE </w:instrTex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separate"/>
          </w:r>
          <w:r w:rsidR="007B5BED">
            <w:rPr>
              <w:rStyle w:val="Seitenzahl"/>
              <w:rFonts w:cs="Arial"/>
              <w:noProof/>
              <w:sz w:val="16"/>
              <w:szCs w:val="16"/>
            </w:rPr>
            <w:t>2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end"/>
          </w:r>
          <w:r w:rsidRPr="00E33F39">
            <w:rPr>
              <w:rFonts w:cs="Arial"/>
              <w:sz w:val="16"/>
              <w:szCs w:val="16"/>
            </w:rPr>
            <w:t xml:space="preserve"> von 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begin"/>
          </w:r>
          <w:r w:rsidRPr="00E33F39">
            <w:rPr>
              <w:rStyle w:val="Seitenzahl"/>
              <w:rFonts w:cs="Arial"/>
              <w:sz w:val="16"/>
              <w:szCs w:val="16"/>
            </w:rPr>
            <w:instrText xml:space="preserve"> NUMPAGES </w:instrTex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separate"/>
          </w:r>
          <w:r w:rsidR="007B5BED">
            <w:rPr>
              <w:rStyle w:val="Seitenzahl"/>
              <w:rFonts w:cs="Arial"/>
              <w:noProof/>
              <w:sz w:val="16"/>
              <w:szCs w:val="16"/>
            </w:rPr>
            <w:t>2</w:t>
          </w:r>
          <w:r w:rsidRPr="00E33F39">
            <w:rPr>
              <w:rStyle w:val="Seitenzahl"/>
              <w:rFonts w:cs="Arial"/>
              <w:sz w:val="16"/>
              <w:szCs w:val="16"/>
            </w:rPr>
            <w:fldChar w:fldCharType="end"/>
          </w:r>
          <w:r w:rsidRPr="00E33F39">
            <w:rPr>
              <w:rStyle w:val="Seitenzahl"/>
              <w:rFonts w:cs="Arial"/>
              <w:sz w:val="16"/>
              <w:szCs w:val="16"/>
            </w:rPr>
            <w:t xml:space="preserve"> </w:t>
          </w:r>
          <w:r w:rsidR="0024229C" w:rsidRPr="00C84622">
            <w:rPr>
              <w:sz w:val="16"/>
              <w:szCs w:val="16"/>
            </w:rPr>
            <w:t xml:space="preserve"> </w:t>
          </w:r>
        </w:p>
      </w:tc>
      <w:tc>
        <w:tcPr>
          <w:tcW w:w="2211" w:type="dxa"/>
        </w:tcPr>
        <w:p w:rsidR="00E33F39" w:rsidRPr="00DB2C64" w:rsidRDefault="007035AF" w:rsidP="00E33F39">
          <w:pPr>
            <w:spacing w:before="300"/>
            <w:jc w:val="right"/>
            <w:rPr>
              <w:rFonts w:cs="Arial"/>
            </w:rPr>
          </w:pPr>
          <w:r>
            <w:rPr>
              <w:rFonts w:cs="Arial"/>
              <w:noProof/>
            </w:rPr>
            <w:drawing>
              <wp:inline distT="0" distB="0" distL="0" distR="0" wp14:anchorId="14C25AE3" wp14:editId="7F2572EE">
                <wp:extent cx="1137285" cy="302260"/>
                <wp:effectExtent l="0" t="0" r="5715" b="2540"/>
                <wp:docPr id="3" name="Bild 3" descr="BGW_Logo_100_4c_Briefbogen_Basis_o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GW_Logo_100_4c_Briefbogen_Basis_o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28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3F39" w:rsidRPr="00E33F39" w:rsidRDefault="00E33F39" w:rsidP="002E5466">
    <w:pPr>
      <w:spacing w:after="114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5E4" w:rsidRPr="009B3B5E" w:rsidRDefault="003205E4" w:rsidP="003205E4">
    <w:pPr>
      <w:pStyle w:val="Kopfzeile"/>
      <w:spacing w:line="450" w:lineRule="exact"/>
      <w:ind w:right="2268"/>
      <w:rPr>
        <w:b/>
        <w:sz w:val="40"/>
        <w:szCs w:val="40"/>
      </w:rPr>
    </w:pPr>
    <w:r w:rsidRPr="009B3B5E">
      <w:rPr>
        <w:b/>
        <w:noProof/>
        <w:sz w:val="40"/>
        <w:szCs w:val="40"/>
      </w:rPr>
      <w:drawing>
        <wp:anchor distT="0" distB="0" distL="114300" distR="114300" simplePos="0" relativeHeight="251659776" behindDoc="0" locked="0" layoutInCell="1" allowOverlap="1" wp14:anchorId="5AB704B4" wp14:editId="3A3C4AFA">
          <wp:simplePos x="0" y="0"/>
          <wp:positionH relativeFrom="column">
            <wp:posOffset>4672965</wp:posOffset>
          </wp:positionH>
          <wp:positionV relativeFrom="paragraph">
            <wp:posOffset>-81280</wp:posOffset>
          </wp:positionV>
          <wp:extent cx="1637665" cy="69596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5BED">
      <w:rPr>
        <w:b/>
        <w:sz w:val="40"/>
        <w:szCs w:val="40"/>
      </w:rPr>
      <w:t>Planungshilfe Unterweisung</w:t>
    </w:r>
  </w:p>
  <w:p w:rsidR="00871061" w:rsidRDefault="007035AF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152DA4" wp14:editId="6584B7BB">
              <wp:simplePos x="0" y="0"/>
              <wp:positionH relativeFrom="column">
                <wp:posOffset>-676910</wp:posOffset>
              </wp:positionH>
              <wp:positionV relativeFrom="paragraph">
                <wp:posOffset>5184775</wp:posOffset>
              </wp:positionV>
              <wp:extent cx="12573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7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3pt,408.25pt" to="-43.4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B4744"/>
    <w:multiLevelType w:val="hybridMultilevel"/>
    <w:tmpl w:val="D4A438F4"/>
    <w:lvl w:ilvl="0" w:tplc="CC0696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24199"/>
    <w:multiLevelType w:val="hybridMultilevel"/>
    <w:tmpl w:val="C4D80730"/>
    <w:lvl w:ilvl="0" w:tplc="8EA00A8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FE3EF4"/>
    <w:multiLevelType w:val="hybridMultilevel"/>
    <w:tmpl w:val="8A486334"/>
    <w:lvl w:ilvl="0" w:tplc="4198C1B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32099"/>
    <w:multiLevelType w:val="hybridMultilevel"/>
    <w:tmpl w:val="74DE0B3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E2C08"/>
    <w:multiLevelType w:val="hybridMultilevel"/>
    <w:tmpl w:val="F9B2B3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OZHlHsumitL+8MPaFH98KjZ02fw=" w:salt="CzZgILOJgeYq4AHlrV/sIA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B20"/>
    <w:rsid w:val="0004609B"/>
    <w:rsid w:val="000F2DFD"/>
    <w:rsid w:val="001146B1"/>
    <w:rsid w:val="00183486"/>
    <w:rsid w:val="001B2DFD"/>
    <w:rsid w:val="001D5250"/>
    <w:rsid w:val="001F2437"/>
    <w:rsid w:val="00202D2C"/>
    <w:rsid w:val="002203A3"/>
    <w:rsid w:val="0024229C"/>
    <w:rsid w:val="00274558"/>
    <w:rsid w:val="002862B9"/>
    <w:rsid w:val="002E5466"/>
    <w:rsid w:val="003205E4"/>
    <w:rsid w:val="00333DEE"/>
    <w:rsid w:val="00357BC1"/>
    <w:rsid w:val="00371E4C"/>
    <w:rsid w:val="00394E1C"/>
    <w:rsid w:val="004035CD"/>
    <w:rsid w:val="004361A0"/>
    <w:rsid w:val="00483B7F"/>
    <w:rsid w:val="00492F53"/>
    <w:rsid w:val="005F2923"/>
    <w:rsid w:val="00603511"/>
    <w:rsid w:val="00633904"/>
    <w:rsid w:val="00643D2D"/>
    <w:rsid w:val="00695A8E"/>
    <w:rsid w:val="006A6C75"/>
    <w:rsid w:val="006C0BA9"/>
    <w:rsid w:val="007035AF"/>
    <w:rsid w:val="007B5BED"/>
    <w:rsid w:val="007D5704"/>
    <w:rsid w:val="008035BB"/>
    <w:rsid w:val="00871061"/>
    <w:rsid w:val="00875508"/>
    <w:rsid w:val="0089447C"/>
    <w:rsid w:val="008E6E93"/>
    <w:rsid w:val="00921210"/>
    <w:rsid w:val="00925786"/>
    <w:rsid w:val="00984983"/>
    <w:rsid w:val="00A443E7"/>
    <w:rsid w:val="00A462BC"/>
    <w:rsid w:val="00A71E59"/>
    <w:rsid w:val="00AB4A64"/>
    <w:rsid w:val="00AC4D50"/>
    <w:rsid w:val="00AC69B8"/>
    <w:rsid w:val="00AC777B"/>
    <w:rsid w:val="00B76FCE"/>
    <w:rsid w:val="00B9587C"/>
    <w:rsid w:val="00BA4277"/>
    <w:rsid w:val="00BD2C7E"/>
    <w:rsid w:val="00C663B4"/>
    <w:rsid w:val="00C812CF"/>
    <w:rsid w:val="00CD7BB6"/>
    <w:rsid w:val="00D07C49"/>
    <w:rsid w:val="00D41B20"/>
    <w:rsid w:val="00D61CE9"/>
    <w:rsid w:val="00D708EE"/>
    <w:rsid w:val="00DE10F2"/>
    <w:rsid w:val="00DE72E5"/>
    <w:rsid w:val="00E33F39"/>
    <w:rsid w:val="00E7749D"/>
    <w:rsid w:val="00E8423B"/>
    <w:rsid w:val="00EB556A"/>
    <w:rsid w:val="00EB6390"/>
    <w:rsid w:val="00ED0EFB"/>
    <w:rsid w:val="00F232AA"/>
    <w:rsid w:val="00F4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B4A64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bteilung">
    <w:name w:val="Abteilung"/>
    <w:basedOn w:val="Standard"/>
    <w:next w:val="Standard"/>
    <w:pPr>
      <w:spacing w:before="440" w:after="440"/>
    </w:pPr>
    <w:rPr>
      <w:rFonts w:ascii="Futura LH Light" w:hAnsi="Futura LH Light"/>
      <w:sz w:val="26"/>
    </w:rPr>
  </w:style>
  <w:style w:type="paragraph" w:customStyle="1" w:styleId="Adresse">
    <w:name w:val="Adresse"/>
    <w:basedOn w:val="Standard"/>
    <w:pPr>
      <w:spacing w:line="240" w:lineRule="exact"/>
    </w:pPr>
  </w:style>
  <w:style w:type="paragraph" w:customStyle="1" w:styleId="OrgEinheit">
    <w:name w:val="OrgEinheit"/>
    <w:basedOn w:val="Standard"/>
    <w:pPr>
      <w:spacing w:before="300"/>
      <w:ind w:left="284"/>
    </w:pPr>
    <w:rPr>
      <w:rFonts w:ascii="FuturaMedium" w:hAnsi="FuturaMedium"/>
      <w:sz w:val="18"/>
    </w:rPr>
  </w:style>
  <w:style w:type="paragraph" w:customStyle="1" w:styleId="Bezug">
    <w:name w:val="Bezug"/>
    <w:basedOn w:val="Standard"/>
    <w:pPr>
      <w:tabs>
        <w:tab w:val="right" w:pos="10206"/>
      </w:tabs>
      <w:spacing w:before="360" w:after="480" w:line="240" w:lineRule="exact"/>
    </w:pPr>
  </w:style>
  <w:style w:type="paragraph" w:customStyle="1" w:styleId="UZ-S2">
    <w:name w:val="UZ-S2"/>
    <w:basedOn w:val="Standard"/>
    <w:pPr>
      <w:tabs>
        <w:tab w:val="left" w:pos="1134"/>
      </w:tabs>
    </w:pPr>
  </w:style>
  <w:style w:type="paragraph" w:customStyle="1" w:styleId="Betreff">
    <w:name w:val="Betreff"/>
    <w:basedOn w:val="Standard"/>
    <w:next w:val="Anrede"/>
    <w:pPr>
      <w:tabs>
        <w:tab w:val="left" w:pos="851"/>
      </w:tabs>
    </w:pPr>
    <w:rPr>
      <w:b/>
    </w:rPr>
  </w:style>
  <w:style w:type="paragraph" w:styleId="Anrede">
    <w:name w:val="Salutation"/>
    <w:basedOn w:val="Standard"/>
    <w:pPr>
      <w:spacing w:before="480" w:after="12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Arial" w:hAnsi="Arial"/>
      <w:sz w:val="24"/>
    </w:rPr>
  </w:style>
  <w:style w:type="character" w:styleId="Seitenzahl">
    <w:name w:val="page number"/>
    <w:basedOn w:val="Absatz-Standardschriftart"/>
  </w:style>
  <w:style w:type="paragraph" w:customStyle="1" w:styleId="Standard0-6">
    <w:name w:val="Standard0-6"/>
    <w:basedOn w:val="Standard"/>
    <w:pPr>
      <w:spacing w:after="120"/>
    </w:pPr>
  </w:style>
  <w:style w:type="paragraph" w:customStyle="1" w:styleId="FormatvorlageAbteilungArial11ptVor4ptNach0pt">
    <w:name w:val="Formatvorlage Abteilung + Arial 11 pt Vor:  4 pt Nach:  0 pt"/>
    <w:basedOn w:val="Abteilung"/>
    <w:rsid w:val="00D07C49"/>
    <w:pPr>
      <w:spacing w:before="80" w:after="0"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AC4D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4D5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4229C"/>
    <w:pPr>
      <w:ind w:left="720"/>
      <w:contextualSpacing/>
    </w:pPr>
  </w:style>
  <w:style w:type="table" w:styleId="Tabellenraster">
    <w:name w:val="Table Grid"/>
    <w:basedOn w:val="NormaleTabelle"/>
    <w:uiPriority w:val="59"/>
    <w:rsid w:val="00333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3205E4"/>
    <w:rPr>
      <w:rFonts w:ascii="Arial" w:hAnsi="Arial"/>
      <w:sz w:val="22"/>
    </w:rPr>
  </w:style>
  <w:style w:type="character" w:styleId="Platzhaltertext">
    <w:name w:val="Placeholder Text"/>
    <w:basedOn w:val="Absatz-Standardschriftart"/>
    <w:uiPriority w:val="99"/>
    <w:semiHidden/>
    <w:rsid w:val="007B5B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B4A64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bteilung">
    <w:name w:val="Abteilung"/>
    <w:basedOn w:val="Standard"/>
    <w:next w:val="Standard"/>
    <w:pPr>
      <w:spacing w:before="440" w:after="440"/>
    </w:pPr>
    <w:rPr>
      <w:rFonts w:ascii="Futura LH Light" w:hAnsi="Futura LH Light"/>
      <w:sz w:val="26"/>
    </w:rPr>
  </w:style>
  <w:style w:type="paragraph" w:customStyle="1" w:styleId="Adresse">
    <w:name w:val="Adresse"/>
    <w:basedOn w:val="Standard"/>
    <w:pPr>
      <w:spacing w:line="240" w:lineRule="exact"/>
    </w:pPr>
  </w:style>
  <w:style w:type="paragraph" w:customStyle="1" w:styleId="OrgEinheit">
    <w:name w:val="OrgEinheit"/>
    <w:basedOn w:val="Standard"/>
    <w:pPr>
      <w:spacing w:before="300"/>
      <w:ind w:left="284"/>
    </w:pPr>
    <w:rPr>
      <w:rFonts w:ascii="FuturaMedium" w:hAnsi="FuturaMedium"/>
      <w:sz w:val="18"/>
    </w:rPr>
  </w:style>
  <w:style w:type="paragraph" w:customStyle="1" w:styleId="Bezug">
    <w:name w:val="Bezug"/>
    <w:basedOn w:val="Standard"/>
    <w:pPr>
      <w:tabs>
        <w:tab w:val="right" w:pos="10206"/>
      </w:tabs>
      <w:spacing w:before="360" w:after="480" w:line="240" w:lineRule="exact"/>
    </w:pPr>
  </w:style>
  <w:style w:type="paragraph" w:customStyle="1" w:styleId="UZ-S2">
    <w:name w:val="UZ-S2"/>
    <w:basedOn w:val="Standard"/>
    <w:pPr>
      <w:tabs>
        <w:tab w:val="left" w:pos="1134"/>
      </w:tabs>
    </w:pPr>
  </w:style>
  <w:style w:type="paragraph" w:customStyle="1" w:styleId="Betreff">
    <w:name w:val="Betreff"/>
    <w:basedOn w:val="Standard"/>
    <w:next w:val="Anrede"/>
    <w:pPr>
      <w:tabs>
        <w:tab w:val="left" w:pos="851"/>
      </w:tabs>
    </w:pPr>
    <w:rPr>
      <w:b/>
    </w:rPr>
  </w:style>
  <w:style w:type="paragraph" w:styleId="Anrede">
    <w:name w:val="Salutation"/>
    <w:basedOn w:val="Standard"/>
    <w:pPr>
      <w:spacing w:before="480" w:after="12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  <w:jc w:val="both"/>
    </w:pPr>
    <w:rPr>
      <w:rFonts w:ascii="Arial" w:hAnsi="Arial"/>
      <w:sz w:val="24"/>
    </w:rPr>
  </w:style>
  <w:style w:type="character" w:styleId="Seitenzahl">
    <w:name w:val="page number"/>
    <w:basedOn w:val="Absatz-Standardschriftart"/>
  </w:style>
  <w:style w:type="paragraph" w:customStyle="1" w:styleId="Standard0-6">
    <w:name w:val="Standard0-6"/>
    <w:basedOn w:val="Standard"/>
    <w:pPr>
      <w:spacing w:after="120"/>
    </w:pPr>
  </w:style>
  <w:style w:type="paragraph" w:customStyle="1" w:styleId="FormatvorlageAbteilungArial11ptVor4ptNach0pt">
    <w:name w:val="Formatvorlage Abteilung + Arial 11 pt Vor:  4 pt Nach:  0 pt"/>
    <w:basedOn w:val="Abteilung"/>
    <w:rsid w:val="00D07C49"/>
    <w:pPr>
      <w:spacing w:before="80" w:after="0"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AC4D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C4D5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4229C"/>
    <w:pPr>
      <w:ind w:left="720"/>
      <w:contextualSpacing/>
    </w:pPr>
  </w:style>
  <w:style w:type="table" w:styleId="Tabellenraster">
    <w:name w:val="Table Grid"/>
    <w:basedOn w:val="NormaleTabelle"/>
    <w:uiPriority w:val="59"/>
    <w:rsid w:val="00333DE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3205E4"/>
    <w:rPr>
      <w:rFonts w:ascii="Arial" w:hAnsi="Arial"/>
      <w:sz w:val="22"/>
    </w:rPr>
  </w:style>
  <w:style w:type="character" w:styleId="Platzhaltertext">
    <w:name w:val="Placeholder Text"/>
    <w:basedOn w:val="Absatz-Standardschriftart"/>
    <w:uiPriority w:val="99"/>
    <w:semiHidden/>
    <w:rsid w:val="007B5B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Office2010\BGW_Allgemein\Vermerk_2010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Vermerk_2010</Template>
  <TotalTime>0</TotalTime>
  <Pages>1</Pages>
  <Words>135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Vermerk_2010.dotm 06/11</vt:lpstr>
    </vt:vector>
  </TitlesOfParts>
  <Company>BGW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Vermerk_2010.dotm 06/11</dc:title>
  <dc:creator>Nicole Kay</dc:creator>
  <cp:lastModifiedBy>Kay, Nicole</cp:lastModifiedBy>
  <cp:revision>2</cp:revision>
  <cp:lastPrinted>2014-04-24T08:06:00Z</cp:lastPrinted>
  <dcterms:created xsi:type="dcterms:W3CDTF">2017-12-05T15:30:00Z</dcterms:created>
  <dcterms:modified xsi:type="dcterms:W3CDTF">2017-12-05T15:30:00Z</dcterms:modified>
</cp:coreProperties>
</file>