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1165" w:type="dxa"/>
        <w:tblBorders>
          <w:top w:val="single" w:sz="36" w:space="0" w:color="0000FF"/>
          <w:left w:val="single" w:sz="36" w:space="0" w:color="0000FF"/>
          <w:bottom w:val="single" w:sz="36" w:space="0" w:color="0000FF"/>
          <w:right w:val="single" w:sz="36" w:space="0" w:color="0000F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4"/>
        <w:gridCol w:w="916"/>
        <w:gridCol w:w="1865"/>
        <w:gridCol w:w="18"/>
        <w:gridCol w:w="1853"/>
        <w:gridCol w:w="964"/>
        <w:gridCol w:w="2765"/>
      </w:tblGrid>
      <w:tr w:rsidR="000D3D7D" w:rsidTr="0006784D">
        <w:trPr>
          <w:tblHeader/>
        </w:trPr>
        <w:tc>
          <w:tcPr>
            <w:tcW w:w="3700" w:type="dxa"/>
            <w:gridSpan w:val="2"/>
          </w:tcPr>
          <w:p w:rsidR="000D3D7D" w:rsidRPr="00462B23" w:rsidRDefault="000D3D7D">
            <w:pPr>
              <w:rPr>
                <w:rFonts w:ascii="Arial" w:hAnsi="Arial" w:cs="Arial"/>
                <w:sz w:val="24"/>
                <w:szCs w:val="24"/>
              </w:rPr>
            </w:pPr>
            <w:r w:rsidRPr="00462B23">
              <w:rPr>
                <w:rFonts w:ascii="Arial" w:hAnsi="Arial" w:cs="Arial"/>
                <w:sz w:val="24"/>
                <w:szCs w:val="24"/>
              </w:rPr>
              <w:t>Nummer:</w:t>
            </w:r>
          </w:p>
          <w:p w:rsidR="000D3D7D" w:rsidRDefault="000D3D7D" w:rsidP="000D3D7D">
            <w:r w:rsidRPr="00462B23">
              <w:rPr>
                <w:rFonts w:ascii="Arial" w:hAnsi="Arial" w:cs="Arial"/>
                <w:sz w:val="24"/>
                <w:szCs w:val="24"/>
              </w:rPr>
              <w:t>Bearbeitungs-Stand:</w:t>
            </w:r>
            <w:r w:rsidR="002C645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736" w:type="dxa"/>
            <w:gridSpan w:val="3"/>
          </w:tcPr>
          <w:p w:rsidR="000D3D7D" w:rsidRPr="00BB3097" w:rsidRDefault="000D3D7D" w:rsidP="000D3D7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B3097">
              <w:rPr>
                <w:rFonts w:ascii="Arial" w:hAnsi="Arial" w:cs="Arial"/>
                <w:b/>
                <w:sz w:val="28"/>
                <w:szCs w:val="28"/>
              </w:rPr>
              <w:t>Betriebs-Anweisung</w:t>
            </w:r>
          </w:p>
          <w:p w:rsidR="000D3D7D" w:rsidRDefault="00894416" w:rsidP="00FB6044">
            <w:pPr>
              <w:jc w:val="center"/>
            </w:pPr>
            <w:r>
              <w:rPr>
                <w:rFonts w:ascii="Arial" w:hAnsi="Arial" w:cs="Arial"/>
                <w:sz w:val="28"/>
                <w:szCs w:val="28"/>
              </w:rPr>
              <w:t>Hand-</w:t>
            </w:r>
            <w:r w:rsidR="00FB6044">
              <w:rPr>
                <w:rFonts w:ascii="Arial" w:hAnsi="Arial" w:cs="Arial"/>
                <w:sz w:val="28"/>
                <w:szCs w:val="28"/>
              </w:rPr>
              <w:t>Bohrm</w:t>
            </w:r>
            <w:r>
              <w:rPr>
                <w:rFonts w:ascii="Arial" w:hAnsi="Arial" w:cs="Arial"/>
                <w:sz w:val="28"/>
                <w:szCs w:val="28"/>
              </w:rPr>
              <w:t>aschine</w:t>
            </w:r>
          </w:p>
        </w:tc>
        <w:tc>
          <w:tcPr>
            <w:tcW w:w="3729" w:type="dxa"/>
            <w:gridSpan w:val="2"/>
          </w:tcPr>
          <w:p w:rsidR="000D3D7D" w:rsidRPr="00462B23" w:rsidRDefault="000D3D7D">
            <w:pPr>
              <w:rPr>
                <w:rFonts w:ascii="Arial" w:hAnsi="Arial" w:cs="Arial"/>
                <w:sz w:val="24"/>
                <w:szCs w:val="24"/>
              </w:rPr>
            </w:pPr>
            <w:r w:rsidRPr="00462B23">
              <w:rPr>
                <w:rFonts w:ascii="Arial" w:hAnsi="Arial" w:cs="Arial"/>
                <w:sz w:val="24"/>
                <w:szCs w:val="24"/>
              </w:rPr>
              <w:t>Betrieb:</w:t>
            </w:r>
          </w:p>
        </w:tc>
      </w:tr>
      <w:tr w:rsidR="000D3D7D" w:rsidTr="0006784D">
        <w:trPr>
          <w:trHeight w:val="567"/>
          <w:tblHeader/>
        </w:trPr>
        <w:tc>
          <w:tcPr>
            <w:tcW w:w="11165" w:type="dxa"/>
            <w:gridSpan w:val="7"/>
          </w:tcPr>
          <w:p w:rsidR="003B088D" w:rsidRDefault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0D3D7D" w:rsidRPr="000D3D7D" w:rsidRDefault="000D3D7D">
            <w:pPr>
              <w:rPr>
                <w:rFonts w:ascii="Arial" w:hAnsi="Arial" w:cs="Arial"/>
                <w:sz w:val="28"/>
                <w:szCs w:val="28"/>
              </w:rPr>
            </w:pPr>
            <w:r w:rsidRPr="000D3D7D">
              <w:rPr>
                <w:rFonts w:ascii="Arial" w:hAnsi="Arial" w:cs="Arial"/>
                <w:sz w:val="28"/>
                <w:szCs w:val="28"/>
              </w:rPr>
              <w:t>Arbeits-Platz/Tätigkeits-Bereich: Holz-Werkstatt</w:t>
            </w:r>
          </w:p>
        </w:tc>
      </w:tr>
      <w:tr w:rsidR="000D3D7D" w:rsidTr="0006784D">
        <w:tc>
          <w:tcPr>
            <w:tcW w:w="11165" w:type="dxa"/>
            <w:gridSpan w:val="7"/>
            <w:shd w:val="clear" w:color="auto" w:fill="0000FF"/>
          </w:tcPr>
          <w:p w:rsidR="000D3D7D" w:rsidRPr="00E5077B" w:rsidRDefault="000D3D7D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1 Anwendungs-Bereich</w:t>
            </w:r>
          </w:p>
        </w:tc>
      </w:tr>
      <w:tr w:rsidR="000D3D7D" w:rsidTr="0006784D">
        <w:tc>
          <w:tcPr>
            <w:tcW w:w="3700" w:type="dxa"/>
            <w:gridSpan w:val="2"/>
          </w:tcPr>
          <w:p w:rsidR="00BF5E87" w:rsidRDefault="0063329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Arbeiten </w:t>
            </w:r>
            <w:r w:rsidR="00A0450B">
              <w:rPr>
                <w:rFonts w:ascii="Arial" w:hAnsi="Arial" w:cs="Arial"/>
                <w:sz w:val="28"/>
                <w:szCs w:val="28"/>
              </w:rPr>
              <w:t>m</w:t>
            </w:r>
            <w:r w:rsidR="001233D6">
              <w:rPr>
                <w:rFonts w:ascii="Arial" w:hAnsi="Arial" w:cs="Arial"/>
                <w:sz w:val="28"/>
                <w:szCs w:val="28"/>
              </w:rPr>
              <w:t>it der</w:t>
            </w:r>
          </w:p>
          <w:p w:rsidR="000D3D7D" w:rsidRDefault="00576146" w:rsidP="00FB604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</w:t>
            </w:r>
            <w:r w:rsidR="00894416">
              <w:rPr>
                <w:rFonts w:ascii="Arial" w:hAnsi="Arial" w:cs="Arial"/>
                <w:sz w:val="28"/>
                <w:szCs w:val="28"/>
              </w:rPr>
              <w:t xml:space="preserve">lektrischen </w:t>
            </w:r>
            <w:r w:rsidR="00FB6044">
              <w:rPr>
                <w:rFonts w:ascii="Arial" w:hAnsi="Arial" w:cs="Arial"/>
                <w:sz w:val="28"/>
                <w:szCs w:val="28"/>
              </w:rPr>
              <w:br/>
            </w:r>
            <w:bookmarkStart w:id="0" w:name="_GoBack"/>
            <w:bookmarkEnd w:id="0"/>
            <w:r w:rsidR="00894416">
              <w:rPr>
                <w:rFonts w:ascii="Arial" w:hAnsi="Arial" w:cs="Arial"/>
                <w:sz w:val="28"/>
                <w:szCs w:val="28"/>
              </w:rPr>
              <w:t>Hand-</w:t>
            </w:r>
            <w:r w:rsidR="00FB6044">
              <w:rPr>
                <w:rFonts w:ascii="Arial" w:hAnsi="Arial" w:cs="Arial"/>
                <w:sz w:val="28"/>
                <w:szCs w:val="28"/>
              </w:rPr>
              <w:t>Bohrm</w:t>
            </w:r>
            <w:r w:rsidR="00894416">
              <w:rPr>
                <w:rFonts w:ascii="Arial" w:hAnsi="Arial" w:cs="Arial"/>
                <w:sz w:val="28"/>
                <w:szCs w:val="28"/>
              </w:rPr>
              <w:t>aschine</w:t>
            </w:r>
          </w:p>
        </w:tc>
        <w:tc>
          <w:tcPr>
            <w:tcW w:w="3736" w:type="dxa"/>
            <w:gridSpan w:val="3"/>
            <w:tcMar>
              <w:top w:w="113" w:type="dxa"/>
              <w:left w:w="0" w:type="dxa"/>
              <w:right w:w="0" w:type="dxa"/>
            </w:tcMar>
          </w:tcPr>
          <w:p w:rsidR="007F6234" w:rsidRDefault="002D3404" w:rsidP="00106DE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FEE6301" wp14:editId="3758F508">
                  <wp:extent cx="1922040" cy="1440360"/>
                  <wp:effectExtent l="0" t="0" r="2010" b="7440"/>
                  <wp:docPr id="40" name="Grafik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040" cy="144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  <w:gridSpan w:val="2"/>
          </w:tcPr>
          <w:p w:rsidR="000D3D7D" w:rsidRDefault="000D3D7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D3D7D" w:rsidTr="0006784D">
        <w:tc>
          <w:tcPr>
            <w:tcW w:w="11165" w:type="dxa"/>
            <w:gridSpan w:val="7"/>
            <w:shd w:val="clear" w:color="auto" w:fill="0000FF"/>
          </w:tcPr>
          <w:p w:rsidR="000D3D7D" w:rsidRPr="00E5077B" w:rsidRDefault="000D3D7D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2 Gefahren für Mensch und Umwelt</w:t>
            </w:r>
          </w:p>
        </w:tc>
      </w:tr>
      <w:tr w:rsidR="004B0A14" w:rsidTr="0006784D">
        <w:tc>
          <w:tcPr>
            <w:tcW w:w="3700" w:type="dxa"/>
            <w:gridSpan w:val="2"/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490B3A2E" wp14:editId="4EC3CB3B">
                  <wp:extent cx="1957070" cy="2351598"/>
                  <wp:effectExtent l="0" t="0" r="508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351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3"/>
          </w:tcPr>
          <w:p w:rsidR="004B0A14" w:rsidRDefault="004B0A14" w:rsidP="00F8605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48586C14" wp14:editId="03370659">
                  <wp:extent cx="1957070" cy="2350554"/>
                  <wp:effectExtent l="0" t="0" r="508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350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  <w:gridSpan w:val="2"/>
          </w:tcPr>
          <w:p w:rsidR="004B0A14" w:rsidRDefault="004B0A14" w:rsidP="00F8605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70FB37F4" wp14:editId="709E919D">
                  <wp:extent cx="1957070" cy="2337283"/>
                  <wp:effectExtent l="0" t="0" r="5080" b="635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337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A14" w:rsidTr="0006784D">
        <w:tc>
          <w:tcPr>
            <w:tcW w:w="3700" w:type="dxa"/>
            <w:gridSpan w:val="2"/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29F5EAE3" wp14:editId="5A40CCF9">
                  <wp:extent cx="1957070" cy="2346407"/>
                  <wp:effectExtent l="0" t="0" r="508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346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3"/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9" w:type="dxa"/>
            <w:gridSpan w:val="2"/>
          </w:tcPr>
          <w:p w:rsidR="002D3404" w:rsidRDefault="002D3404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D3404" w:rsidTr="0006784D">
        <w:tc>
          <w:tcPr>
            <w:tcW w:w="3700" w:type="dxa"/>
            <w:gridSpan w:val="2"/>
          </w:tcPr>
          <w:p w:rsidR="002D3404" w:rsidRDefault="002D3404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2D3404" w:rsidRDefault="002D3404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2D3404" w:rsidRDefault="002D3404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2D3404" w:rsidRDefault="002D3404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2D3404" w:rsidRDefault="002D3404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2D3404" w:rsidRDefault="002D3404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</w:tc>
        <w:tc>
          <w:tcPr>
            <w:tcW w:w="3736" w:type="dxa"/>
            <w:gridSpan w:val="3"/>
          </w:tcPr>
          <w:p w:rsidR="002D3404" w:rsidRDefault="002D3404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9" w:type="dxa"/>
            <w:gridSpan w:val="2"/>
          </w:tcPr>
          <w:p w:rsidR="002D3404" w:rsidRDefault="002D3404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217D8" w:rsidRPr="00E5077B" w:rsidTr="0006784D">
        <w:tc>
          <w:tcPr>
            <w:tcW w:w="11165" w:type="dxa"/>
            <w:gridSpan w:val="7"/>
            <w:shd w:val="clear" w:color="auto" w:fill="0000FF"/>
          </w:tcPr>
          <w:p w:rsidR="003217D8" w:rsidRPr="00E5077B" w:rsidRDefault="00ED2FDA" w:rsidP="00FE0196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2 Gefahren für Mensch und Umwelt</w:t>
            </w:r>
          </w:p>
        </w:tc>
      </w:tr>
      <w:tr w:rsidR="003217D8" w:rsidTr="00466F4E">
        <w:trPr>
          <w:trHeight w:val="4169"/>
        </w:trPr>
        <w:tc>
          <w:tcPr>
            <w:tcW w:w="3700" w:type="dxa"/>
            <w:gridSpan w:val="2"/>
          </w:tcPr>
          <w:p w:rsidR="003217D8" w:rsidRDefault="005A2D2F" w:rsidP="00FE019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022E80B6" wp14:editId="4D0C74A6">
                  <wp:extent cx="1715347" cy="2606400"/>
                  <wp:effectExtent l="0" t="0" r="0" b="381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3"/>
          </w:tcPr>
          <w:p w:rsidR="003217D8" w:rsidRDefault="005A2D2F" w:rsidP="005A2D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71E3D66D" wp14:editId="4CA60770">
                  <wp:extent cx="1715347" cy="2606400"/>
                  <wp:effectExtent l="0" t="0" r="0" b="381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  <w:gridSpan w:val="2"/>
          </w:tcPr>
          <w:p w:rsidR="003217D8" w:rsidRDefault="005A2D2F" w:rsidP="005A2D2F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1878267C" wp14:editId="546931DF">
                  <wp:extent cx="1715347" cy="2606400"/>
                  <wp:effectExtent l="0" t="0" r="0" b="381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CF7" w:rsidTr="00466F4E">
        <w:tc>
          <w:tcPr>
            <w:tcW w:w="3700" w:type="dxa"/>
            <w:gridSpan w:val="2"/>
          </w:tcPr>
          <w:p w:rsidR="00600CF7" w:rsidRDefault="005A2D2F" w:rsidP="0060079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3E119BE9" wp14:editId="449713B5">
                  <wp:extent cx="1715347" cy="2606400"/>
                  <wp:effectExtent l="0" t="0" r="0" b="381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3"/>
          </w:tcPr>
          <w:p w:rsidR="00600CF7" w:rsidRDefault="005A2D2F" w:rsidP="005A2D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72DBED54" wp14:editId="7A2CA2E7">
                  <wp:extent cx="1715347" cy="2606400"/>
                  <wp:effectExtent l="0" t="0" r="0" b="381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  <w:gridSpan w:val="2"/>
          </w:tcPr>
          <w:p w:rsidR="00600CF7" w:rsidRDefault="005A2D2F" w:rsidP="005A2D2F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1D726DA2" wp14:editId="49E4A11D">
                  <wp:extent cx="1715347" cy="2606400"/>
                  <wp:effectExtent l="0" t="0" r="0" b="381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D2F" w:rsidTr="00466F4E">
        <w:tc>
          <w:tcPr>
            <w:tcW w:w="3700" w:type="dxa"/>
            <w:gridSpan w:val="2"/>
          </w:tcPr>
          <w:p w:rsidR="005A2D2F" w:rsidRDefault="005A2D2F" w:rsidP="0060079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0C67C7DF" wp14:editId="046B7927">
                  <wp:extent cx="1715347" cy="2606400"/>
                  <wp:effectExtent l="0" t="0" r="0" b="381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7A39" w:rsidRDefault="009E7A39" w:rsidP="0060079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</w:tc>
        <w:tc>
          <w:tcPr>
            <w:tcW w:w="3736" w:type="dxa"/>
            <w:gridSpan w:val="3"/>
          </w:tcPr>
          <w:p w:rsidR="005A2D2F" w:rsidRDefault="005A2D2F" w:rsidP="005A2D2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</w:tc>
        <w:tc>
          <w:tcPr>
            <w:tcW w:w="3729" w:type="dxa"/>
            <w:gridSpan w:val="2"/>
          </w:tcPr>
          <w:p w:rsidR="005A2D2F" w:rsidRDefault="005A2D2F" w:rsidP="005A2D2F">
            <w:pPr>
              <w:jc w:val="right"/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</w:tc>
      </w:tr>
      <w:tr w:rsidR="003B088D" w:rsidTr="00466F4E">
        <w:tc>
          <w:tcPr>
            <w:tcW w:w="11165" w:type="dxa"/>
            <w:gridSpan w:val="7"/>
            <w:shd w:val="clear" w:color="auto" w:fill="0000FF"/>
          </w:tcPr>
          <w:p w:rsidR="003B088D" w:rsidRPr="00E5077B" w:rsidRDefault="003B088D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lastRenderedPageBreak/>
              <w:t>3 Schutz-Maßnahmen und Verhaltens-Regeln</w:t>
            </w:r>
          </w:p>
        </w:tc>
      </w:tr>
      <w:tr w:rsidR="009B7515" w:rsidTr="00466F4E">
        <w:trPr>
          <w:trHeight w:val="3798"/>
        </w:trPr>
        <w:tc>
          <w:tcPr>
            <w:tcW w:w="2784" w:type="dxa"/>
            <w:tcMar>
              <w:top w:w="113" w:type="dxa"/>
              <w:left w:w="85" w:type="dxa"/>
              <w:right w:w="0" w:type="dxa"/>
            </w:tcMar>
          </w:tcPr>
          <w:p w:rsidR="007305FC" w:rsidRDefault="002F6793" w:rsidP="002F679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0D58A816" wp14:editId="1D34FA82">
                  <wp:extent cx="1721797" cy="26162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97" cy="261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gridSpan w:val="3"/>
            <w:tcMar>
              <w:top w:w="113" w:type="dxa"/>
              <w:left w:w="0" w:type="dxa"/>
              <w:right w:w="0" w:type="dxa"/>
            </w:tcMar>
          </w:tcPr>
          <w:p w:rsidR="007305FC" w:rsidRDefault="002F6793" w:rsidP="00F8605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147B0EA4" wp14:editId="4FED7302">
                  <wp:extent cx="1715347" cy="2606400"/>
                  <wp:effectExtent l="0" t="0" r="0" b="381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2"/>
            <w:tcMar>
              <w:top w:w="113" w:type="dxa"/>
              <w:left w:w="0" w:type="dxa"/>
              <w:right w:w="0" w:type="dxa"/>
            </w:tcMar>
          </w:tcPr>
          <w:p w:rsidR="007305FC" w:rsidRDefault="002F6793" w:rsidP="00F8605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361EDDD" wp14:editId="3EEF24D5">
                  <wp:extent cx="1715347" cy="2606400"/>
                  <wp:effectExtent l="0" t="0" r="0" b="381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tcMar>
              <w:top w:w="113" w:type="dxa"/>
              <w:left w:w="0" w:type="dxa"/>
              <w:right w:w="113" w:type="dxa"/>
            </w:tcMar>
          </w:tcPr>
          <w:p w:rsidR="007305FC" w:rsidRDefault="002F6793" w:rsidP="00F8605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7764C848" wp14:editId="7064683E">
                  <wp:extent cx="1706815" cy="2593434"/>
                  <wp:effectExtent l="0" t="0" r="825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15" cy="259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771" w:rsidTr="00466F4E">
        <w:trPr>
          <w:trHeight w:val="3798"/>
        </w:trPr>
        <w:tc>
          <w:tcPr>
            <w:tcW w:w="2784" w:type="dxa"/>
            <w:tcMar>
              <w:left w:w="113" w:type="dxa"/>
              <w:right w:w="0" w:type="dxa"/>
            </w:tcMar>
          </w:tcPr>
          <w:p w:rsidR="00576771" w:rsidRDefault="00576771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1B0875C0" wp14:editId="2E9A053E">
                  <wp:extent cx="1715347" cy="2606400"/>
                  <wp:effectExtent l="0" t="0" r="0" b="381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gridSpan w:val="3"/>
            <w:tcMar>
              <w:left w:w="0" w:type="dxa"/>
              <w:right w:w="0" w:type="dxa"/>
            </w:tcMar>
          </w:tcPr>
          <w:p w:rsidR="00576771" w:rsidRDefault="00576771" w:rsidP="00F8605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5C7E1BB" wp14:editId="402BA457">
                  <wp:extent cx="1715347" cy="2606400"/>
                  <wp:effectExtent l="0" t="0" r="0" b="381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2"/>
            <w:tcMar>
              <w:left w:w="0" w:type="dxa"/>
              <w:right w:w="0" w:type="dxa"/>
            </w:tcMar>
          </w:tcPr>
          <w:p w:rsidR="00576771" w:rsidRDefault="00576771" w:rsidP="00F8605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54C7C8A" wp14:editId="4252994B">
                  <wp:extent cx="1760224" cy="2213804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4" cy="221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tcMar>
              <w:left w:w="0" w:type="dxa"/>
              <w:right w:w="113" w:type="dxa"/>
            </w:tcMar>
          </w:tcPr>
          <w:p w:rsidR="00576771" w:rsidRDefault="00576771" w:rsidP="0006784D">
            <w:pPr>
              <w:tabs>
                <w:tab w:val="left" w:pos="2652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76771" w:rsidTr="00466F4E">
        <w:trPr>
          <w:trHeight w:val="4301"/>
        </w:trPr>
        <w:tc>
          <w:tcPr>
            <w:tcW w:w="2784" w:type="dxa"/>
            <w:tcMar>
              <w:right w:w="0" w:type="dxa"/>
            </w:tcMar>
          </w:tcPr>
          <w:p w:rsidR="00576771" w:rsidRDefault="00576771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2D3C1688" wp14:editId="75391D5E">
                  <wp:extent cx="1760400" cy="2446361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00" cy="2446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gridSpan w:val="3"/>
            <w:tcMar>
              <w:left w:w="0" w:type="dxa"/>
              <w:right w:w="0" w:type="dxa"/>
            </w:tcMar>
          </w:tcPr>
          <w:p w:rsidR="00576771" w:rsidRDefault="00576771" w:rsidP="00F8605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2B28A7AB" wp14:editId="51B52303">
                  <wp:extent cx="1760400" cy="2444999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00" cy="2444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2"/>
            <w:tcMar>
              <w:left w:w="0" w:type="dxa"/>
              <w:right w:w="0" w:type="dxa"/>
            </w:tcMar>
          </w:tcPr>
          <w:p w:rsidR="00576771" w:rsidRDefault="00576771" w:rsidP="00F8605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2D0D0667" wp14:editId="67BB6EDD">
                  <wp:extent cx="1762125" cy="2455764"/>
                  <wp:effectExtent l="0" t="0" r="0" b="190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455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tcMar>
              <w:left w:w="0" w:type="dxa"/>
              <w:right w:w="113" w:type="dxa"/>
            </w:tcMar>
          </w:tcPr>
          <w:p w:rsidR="00576771" w:rsidRDefault="00576771" w:rsidP="003B088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441A6" w:rsidRPr="00E5077B" w:rsidTr="00466F4E">
        <w:tc>
          <w:tcPr>
            <w:tcW w:w="11165" w:type="dxa"/>
            <w:gridSpan w:val="7"/>
            <w:shd w:val="clear" w:color="auto" w:fill="0000FF"/>
          </w:tcPr>
          <w:p w:rsidR="00A441A6" w:rsidRPr="00E5077B" w:rsidRDefault="00A441A6" w:rsidP="00A17206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lastRenderedPageBreak/>
              <w:t>3 Schutz-Maßnahmen und Verhaltens-Regeln</w:t>
            </w:r>
          </w:p>
        </w:tc>
      </w:tr>
      <w:tr w:rsidR="00A441A6" w:rsidTr="00466F4E">
        <w:trPr>
          <w:trHeight w:val="3798"/>
        </w:trPr>
        <w:tc>
          <w:tcPr>
            <w:tcW w:w="2784" w:type="dxa"/>
            <w:tcMar>
              <w:top w:w="113" w:type="dxa"/>
              <w:left w:w="85" w:type="dxa"/>
              <w:right w:w="0" w:type="dxa"/>
            </w:tcMar>
          </w:tcPr>
          <w:p w:rsidR="00A441A6" w:rsidRDefault="00A441A6" w:rsidP="00A1720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22DDEB94" wp14:editId="36A34AA8">
                  <wp:extent cx="1721797" cy="26162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97" cy="261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gridSpan w:val="3"/>
            <w:tcMar>
              <w:top w:w="113" w:type="dxa"/>
              <w:left w:w="0" w:type="dxa"/>
              <w:right w:w="0" w:type="dxa"/>
            </w:tcMar>
          </w:tcPr>
          <w:p w:rsidR="00A441A6" w:rsidRDefault="00A441A6" w:rsidP="00F8605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3173EA38" wp14:editId="46ED425B">
                  <wp:extent cx="1715347" cy="2606400"/>
                  <wp:effectExtent l="0" t="0" r="0" b="381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2"/>
            <w:tcMar>
              <w:top w:w="113" w:type="dxa"/>
              <w:left w:w="0" w:type="dxa"/>
              <w:right w:w="0" w:type="dxa"/>
            </w:tcMar>
          </w:tcPr>
          <w:p w:rsidR="00A441A6" w:rsidRDefault="00A441A6" w:rsidP="00F8605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17177900" wp14:editId="7A89A39A">
                  <wp:extent cx="1715347" cy="2606400"/>
                  <wp:effectExtent l="0" t="0" r="0" b="381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tcMar>
              <w:top w:w="113" w:type="dxa"/>
              <w:left w:w="0" w:type="dxa"/>
              <w:right w:w="113" w:type="dxa"/>
            </w:tcMar>
          </w:tcPr>
          <w:p w:rsidR="00A441A6" w:rsidRDefault="0057666A" w:rsidP="00A1720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D564A67" wp14:editId="427103D8">
                  <wp:extent cx="1738800" cy="2138400"/>
                  <wp:effectExtent l="0" t="0" r="0" b="0"/>
                  <wp:docPr id="43" name="Grafik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00" cy="21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A6" w:rsidRPr="00E5077B" w:rsidTr="00466F4E">
        <w:tc>
          <w:tcPr>
            <w:tcW w:w="11165" w:type="dxa"/>
            <w:gridSpan w:val="7"/>
            <w:shd w:val="clear" w:color="auto" w:fill="0000FF"/>
          </w:tcPr>
          <w:p w:rsidR="0018108B" w:rsidRPr="00E5077B" w:rsidRDefault="00A441A6" w:rsidP="00A17206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4 Verhalten bei Störungen</w:t>
            </w:r>
          </w:p>
        </w:tc>
      </w:tr>
      <w:tr w:rsidR="0018108B" w:rsidRPr="006F4CED" w:rsidTr="00466F4E">
        <w:tc>
          <w:tcPr>
            <w:tcW w:w="11165" w:type="dxa"/>
            <w:gridSpan w:val="7"/>
          </w:tcPr>
          <w:p w:rsidR="0018108B" w:rsidRPr="006F4CED" w:rsidRDefault="0018108B" w:rsidP="00496FA9">
            <w:pPr>
              <w:pStyle w:val="Listenabsatz"/>
              <w:numPr>
                <w:ilvl w:val="0"/>
                <w:numId w:val="1"/>
              </w:numPr>
              <w:spacing w:before="120" w:after="120"/>
              <w:ind w:left="714" w:hanging="357"/>
              <w:rPr>
                <w:rFonts w:ascii="Arial" w:hAnsi="Arial" w:cs="Arial"/>
                <w:sz w:val="28"/>
                <w:szCs w:val="28"/>
              </w:rPr>
            </w:pPr>
            <w:r w:rsidRPr="007F6234">
              <w:rPr>
                <w:rFonts w:ascii="Arial" w:hAnsi="Arial" w:cs="Arial"/>
                <w:sz w:val="28"/>
                <w:szCs w:val="28"/>
              </w:rPr>
              <w:t>Gruppen-Leiter informieren</w:t>
            </w:r>
          </w:p>
        </w:tc>
      </w:tr>
      <w:tr w:rsidR="007F6234" w:rsidTr="00466F4E">
        <w:tc>
          <w:tcPr>
            <w:tcW w:w="11165" w:type="dxa"/>
            <w:gridSpan w:val="7"/>
            <w:shd w:val="clear" w:color="auto" w:fill="0000FF"/>
          </w:tcPr>
          <w:p w:rsidR="007F6234" w:rsidRPr="00E5077B" w:rsidRDefault="007F6234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5 Verhalten bei Unfällen; Erste Hilfe</w:t>
            </w:r>
          </w:p>
        </w:tc>
      </w:tr>
      <w:tr w:rsidR="007F6234" w:rsidTr="0006784D">
        <w:tc>
          <w:tcPr>
            <w:tcW w:w="11165" w:type="dxa"/>
            <w:gridSpan w:val="7"/>
          </w:tcPr>
          <w:p w:rsidR="007F6234" w:rsidRDefault="007F6234" w:rsidP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7F6234" w:rsidRDefault="007F6234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08D86A39" wp14:editId="716FBE15">
                  <wp:simplePos x="285750" y="61245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14400" cy="914400"/>
                  <wp:effectExtent l="38100" t="38100" r="38100" b="38100"/>
                  <wp:wrapSquare wrapText="bothSides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Gruppen-Leiter informieren</w:t>
            </w:r>
          </w:p>
        </w:tc>
      </w:tr>
      <w:tr w:rsidR="00AA1C8C" w:rsidTr="0006784D">
        <w:tc>
          <w:tcPr>
            <w:tcW w:w="11165" w:type="dxa"/>
            <w:gridSpan w:val="7"/>
            <w:shd w:val="clear" w:color="auto" w:fill="0000FF"/>
          </w:tcPr>
          <w:p w:rsidR="00AA1C8C" w:rsidRPr="00E5077B" w:rsidRDefault="00AA1C8C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6 Instand-Haltung und Entsorgung</w:t>
            </w:r>
          </w:p>
        </w:tc>
      </w:tr>
      <w:tr w:rsidR="00AA1C8C" w:rsidTr="0006784D">
        <w:tc>
          <w:tcPr>
            <w:tcW w:w="5565" w:type="dxa"/>
            <w:gridSpan w:val="3"/>
          </w:tcPr>
          <w:p w:rsidR="00AA1C8C" w:rsidRDefault="00AA1C8C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Datum:</w:t>
            </w:r>
          </w:p>
          <w:p w:rsidR="00B84E59" w:rsidRDefault="00B84E59" w:rsidP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AA1C8C" w:rsidRDefault="00AA1C8C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Nächster Prüf-Termin:</w:t>
            </w:r>
          </w:p>
        </w:tc>
        <w:tc>
          <w:tcPr>
            <w:tcW w:w="5600" w:type="dxa"/>
            <w:gridSpan w:val="4"/>
          </w:tcPr>
          <w:p w:rsidR="00AA1C8C" w:rsidRDefault="00AA1C8C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Unterschrift:</w:t>
            </w:r>
          </w:p>
          <w:p w:rsidR="00B84E59" w:rsidRDefault="00B84E59" w:rsidP="00AA1C8C">
            <w:pPr>
              <w:rPr>
                <w:rFonts w:ascii="Arial" w:hAnsi="Arial" w:cs="Arial"/>
                <w:sz w:val="28"/>
                <w:szCs w:val="28"/>
              </w:rPr>
            </w:pPr>
          </w:p>
          <w:p w:rsidR="00AA1C8C" w:rsidRDefault="00AA1C8C" w:rsidP="00AA1C8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Unternehmer/Geschäfts-Leitung:</w:t>
            </w:r>
          </w:p>
        </w:tc>
      </w:tr>
    </w:tbl>
    <w:p w:rsidR="00790D4F" w:rsidRDefault="00790D4F"/>
    <w:sectPr w:rsidR="00790D4F" w:rsidSect="003C335A">
      <w:pgSz w:w="11906" w:h="16838" w:code="9"/>
      <w:pgMar w:top="397" w:right="397" w:bottom="851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255B2"/>
    <w:multiLevelType w:val="hybridMultilevel"/>
    <w:tmpl w:val="AA1C74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D7D"/>
    <w:rsid w:val="000243B7"/>
    <w:rsid w:val="00041323"/>
    <w:rsid w:val="00047717"/>
    <w:rsid w:val="0006784D"/>
    <w:rsid w:val="000D3D7D"/>
    <w:rsid w:val="000F5BCA"/>
    <w:rsid w:val="00106DEA"/>
    <w:rsid w:val="001233D6"/>
    <w:rsid w:val="00125248"/>
    <w:rsid w:val="0018108B"/>
    <w:rsid w:val="0019212E"/>
    <w:rsid w:val="001A0313"/>
    <w:rsid w:val="001A1D6D"/>
    <w:rsid w:val="0020211F"/>
    <w:rsid w:val="002817CA"/>
    <w:rsid w:val="002B3047"/>
    <w:rsid w:val="002B64BA"/>
    <w:rsid w:val="002C6454"/>
    <w:rsid w:val="002D3404"/>
    <w:rsid w:val="002F6793"/>
    <w:rsid w:val="002F72D5"/>
    <w:rsid w:val="003217D8"/>
    <w:rsid w:val="00336A5D"/>
    <w:rsid w:val="003B088D"/>
    <w:rsid w:val="003C335A"/>
    <w:rsid w:val="003D17B9"/>
    <w:rsid w:val="003E6AF3"/>
    <w:rsid w:val="00462B23"/>
    <w:rsid w:val="00466F4E"/>
    <w:rsid w:val="004676A8"/>
    <w:rsid w:val="00471ABF"/>
    <w:rsid w:val="004B0A14"/>
    <w:rsid w:val="0051168F"/>
    <w:rsid w:val="00545EED"/>
    <w:rsid w:val="00576146"/>
    <w:rsid w:val="0057666A"/>
    <w:rsid w:val="00576771"/>
    <w:rsid w:val="005A2D2F"/>
    <w:rsid w:val="005F5607"/>
    <w:rsid w:val="00600CF7"/>
    <w:rsid w:val="00633290"/>
    <w:rsid w:val="006F4355"/>
    <w:rsid w:val="006F4CED"/>
    <w:rsid w:val="007305FC"/>
    <w:rsid w:val="0078102A"/>
    <w:rsid w:val="00790D4F"/>
    <w:rsid w:val="007F6234"/>
    <w:rsid w:val="0084280A"/>
    <w:rsid w:val="00863E23"/>
    <w:rsid w:val="00894416"/>
    <w:rsid w:val="009B7515"/>
    <w:rsid w:val="009D4B10"/>
    <w:rsid w:val="009D75E4"/>
    <w:rsid w:val="009E7A39"/>
    <w:rsid w:val="00A0450B"/>
    <w:rsid w:val="00A441A6"/>
    <w:rsid w:val="00A94BA4"/>
    <w:rsid w:val="00AA1C8C"/>
    <w:rsid w:val="00AA2960"/>
    <w:rsid w:val="00AB321C"/>
    <w:rsid w:val="00AD51A6"/>
    <w:rsid w:val="00B84E59"/>
    <w:rsid w:val="00BB3097"/>
    <w:rsid w:val="00BE1DE3"/>
    <w:rsid w:val="00BF5E87"/>
    <w:rsid w:val="00C0718A"/>
    <w:rsid w:val="00C2217A"/>
    <w:rsid w:val="00C5352B"/>
    <w:rsid w:val="00C86C75"/>
    <w:rsid w:val="00CA532E"/>
    <w:rsid w:val="00CC0021"/>
    <w:rsid w:val="00CE16E1"/>
    <w:rsid w:val="00CE5B64"/>
    <w:rsid w:val="00DD1BC8"/>
    <w:rsid w:val="00E26CFB"/>
    <w:rsid w:val="00E5077B"/>
    <w:rsid w:val="00ED2FDA"/>
    <w:rsid w:val="00F07EC3"/>
    <w:rsid w:val="00F86054"/>
    <w:rsid w:val="00FB1EF3"/>
    <w:rsid w:val="00FB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D3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329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62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D3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329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6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51811C4C.dotm</Template>
  <TotalTime>0</TotalTime>
  <Pages>4</Pages>
  <Words>91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EP</Company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Heike</dc:creator>
  <cp:lastModifiedBy>Heike Biermann Dr.</cp:lastModifiedBy>
  <cp:revision>12</cp:revision>
  <cp:lastPrinted>2016-06-16T10:06:00Z</cp:lastPrinted>
  <dcterms:created xsi:type="dcterms:W3CDTF">2016-07-07T06:54:00Z</dcterms:created>
  <dcterms:modified xsi:type="dcterms:W3CDTF">2017-02-13T08:39:00Z</dcterms:modified>
</cp:coreProperties>
</file>