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307" w:type="dxa"/>
        <w:tblBorders>
          <w:top w:val="single" w:sz="36" w:space="0" w:color="0000FF"/>
          <w:left w:val="single" w:sz="36" w:space="0" w:color="0000FF"/>
          <w:bottom w:val="single" w:sz="36" w:space="0" w:color="0000FF"/>
          <w:right w:val="single" w:sz="36" w:space="0" w:color="0000F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4"/>
        <w:gridCol w:w="916"/>
        <w:gridCol w:w="1865"/>
        <w:gridCol w:w="18"/>
        <w:gridCol w:w="1853"/>
        <w:gridCol w:w="964"/>
        <w:gridCol w:w="2907"/>
      </w:tblGrid>
      <w:tr w:rsidR="000D3D7D" w:rsidTr="003C2866">
        <w:trPr>
          <w:tblHeader/>
        </w:trPr>
        <w:tc>
          <w:tcPr>
            <w:tcW w:w="3700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Nummer: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36" w:type="dxa"/>
            <w:gridSpan w:val="3"/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30493C" w:rsidP="005F5607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Dicken-Hobelmaschine</w:t>
            </w:r>
          </w:p>
        </w:tc>
        <w:tc>
          <w:tcPr>
            <w:tcW w:w="3871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3C2866">
        <w:trPr>
          <w:trHeight w:val="567"/>
          <w:tblHeader/>
        </w:trPr>
        <w:tc>
          <w:tcPr>
            <w:tcW w:w="11307" w:type="dxa"/>
            <w:gridSpan w:val="7"/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>Arbeits-Platz/Tätigkeits-Bereich: Holz-Werkstatt</w:t>
            </w:r>
          </w:p>
        </w:tc>
      </w:tr>
      <w:tr w:rsidR="000D3D7D" w:rsidTr="003C2866">
        <w:tc>
          <w:tcPr>
            <w:tcW w:w="11307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3C2866">
        <w:tc>
          <w:tcPr>
            <w:tcW w:w="3700" w:type="dxa"/>
            <w:gridSpan w:val="2"/>
          </w:tcPr>
          <w:p w:rsidR="00BF5E87" w:rsidRDefault="0063329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Arbeiten </w:t>
            </w:r>
            <w:r w:rsidR="0030493C">
              <w:rPr>
                <w:rFonts w:ascii="Arial" w:hAnsi="Arial" w:cs="Arial"/>
                <w:sz w:val="28"/>
                <w:szCs w:val="28"/>
              </w:rPr>
              <w:t>an</w:t>
            </w:r>
            <w:r w:rsidR="001233D6">
              <w:rPr>
                <w:rFonts w:ascii="Arial" w:hAnsi="Arial" w:cs="Arial"/>
                <w:sz w:val="28"/>
                <w:szCs w:val="28"/>
              </w:rPr>
              <w:t xml:space="preserve"> der</w:t>
            </w:r>
          </w:p>
          <w:p w:rsidR="000D3D7D" w:rsidRDefault="0030493C" w:rsidP="005F560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Dicken-Hobelmaschine</w:t>
            </w:r>
          </w:p>
        </w:tc>
        <w:tc>
          <w:tcPr>
            <w:tcW w:w="3736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F6234" w:rsidRDefault="00FE3723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43989FB" wp14:editId="6E6F2EE8">
                  <wp:extent cx="2005965" cy="1749425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gridSpan w:val="2"/>
          </w:tcPr>
          <w:p w:rsid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3D7D" w:rsidTr="003C2866">
        <w:tc>
          <w:tcPr>
            <w:tcW w:w="11307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3C2866">
        <w:tc>
          <w:tcPr>
            <w:tcW w:w="3700" w:type="dxa"/>
            <w:gridSpan w:val="2"/>
          </w:tcPr>
          <w:p w:rsidR="004B0A14" w:rsidRDefault="00FE3723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3B9AC68" wp14:editId="7517DD15">
                  <wp:extent cx="1957070" cy="2337283"/>
                  <wp:effectExtent l="0" t="0" r="508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FE372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F895D86" wp14:editId="43D5B0ED">
                  <wp:extent cx="1957070" cy="2351598"/>
                  <wp:effectExtent l="0" t="0" r="508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E3723" w:rsidRDefault="00FE3723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A14" w:rsidTr="003C2866">
        <w:tc>
          <w:tcPr>
            <w:tcW w:w="3700" w:type="dxa"/>
            <w:gridSpan w:val="2"/>
          </w:tcPr>
          <w:p w:rsidR="004B0A14" w:rsidRDefault="00FE3723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984D134" wp14:editId="675A909B">
                  <wp:extent cx="1905678" cy="28956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FE372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86A668C" wp14:editId="44ECD357">
                  <wp:extent cx="1905678" cy="28956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gridSpan w:val="2"/>
          </w:tcPr>
          <w:p w:rsidR="004B0A14" w:rsidRDefault="00FE3723" w:rsidP="0050561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C747936" wp14:editId="2B5AE6D5">
                  <wp:extent cx="1905678" cy="28956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3C2866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6" w:type="dxa"/>
            <w:gridSpan w:val="3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1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3C2866">
        <w:tc>
          <w:tcPr>
            <w:tcW w:w="11307" w:type="dxa"/>
            <w:gridSpan w:val="7"/>
            <w:shd w:val="clear" w:color="auto" w:fill="0000FF"/>
          </w:tcPr>
          <w:p w:rsidR="003B088D" w:rsidRPr="00E5077B" w:rsidRDefault="003B088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9B7515" w:rsidTr="003C2866">
        <w:trPr>
          <w:trHeight w:val="3798"/>
        </w:trPr>
        <w:tc>
          <w:tcPr>
            <w:tcW w:w="2784" w:type="dxa"/>
            <w:tcMar>
              <w:top w:w="113" w:type="dxa"/>
              <w:left w:w="85" w:type="dxa"/>
              <w:right w:w="0" w:type="dxa"/>
            </w:tcMar>
          </w:tcPr>
          <w:p w:rsidR="007305FC" w:rsidRDefault="00FE3723" w:rsidP="002F67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1D9F4F4" wp14:editId="2196F54E">
                  <wp:extent cx="1721797" cy="26162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305FC" w:rsidRDefault="00FE372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74D81D0" wp14:editId="3379D630">
                  <wp:extent cx="1715347" cy="260640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top w:w="113" w:type="dxa"/>
              <w:left w:w="0" w:type="dxa"/>
              <w:right w:w="0" w:type="dxa"/>
            </w:tcMar>
          </w:tcPr>
          <w:p w:rsidR="007305FC" w:rsidRDefault="002F679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41AD02B" wp14:editId="73B0EE90">
                  <wp:extent cx="1760400" cy="221402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21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Mar>
              <w:top w:w="113" w:type="dxa"/>
              <w:left w:w="0" w:type="dxa"/>
              <w:right w:w="113" w:type="dxa"/>
            </w:tcMar>
          </w:tcPr>
          <w:p w:rsidR="007305FC" w:rsidRDefault="00FE3723" w:rsidP="0050561D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5BD0E8F" wp14:editId="20E474B8">
                  <wp:extent cx="1702800" cy="2587334"/>
                  <wp:effectExtent l="0" t="0" r="0" b="381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00" cy="2587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1" w:rsidTr="003C2866">
        <w:trPr>
          <w:trHeight w:val="3798"/>
        </w:trPr>
        <w:tc>
          <w:tcPr>
            <w:tcW w:w="2784" w:type="dxa"/>
            <w:tcMar>
              <w:left w:w="113" w:type="dxa"/>
              <w:right w:w="0" w:type="dxa"/>
            </w:tcMar>
          </w:tcPr>
          <w:p w:rsidR="00576771" w:rsidRDefault="00FE3723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0A6BA55" wp14:editId="07470F05">
                  <wp:extent cx="1715347" cy="2606400"/>
                  <wp:effectExtent l="0" t="0" r="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FE372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C17F8E0" wp14:editId="4EB37CD8">
                  <wp:extent cx="1760400" cy="2453360"/>
                  <wp:effectExtent l="0" t="0" r="0" b="444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5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FE372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6C951A5" wp14:editId="044E055B">
                  <wp:extent cx="1798320" cy="2733040"/>
                  <wp:effectExtent l="0" t="0" r="0" b="0"/>
                  <wp:docPr id="36" name="Grafik 36" descr="I:\Daten\V.E-Learning\E-Produkte\03. E-Aktualisierung\WfbM_Unterweisungsmaterialien\Arbeitsblaetterneu\GrafSchutzmaßKOM\S 05 Gefahrenb. aufhT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aten\V.E-Learning\E-Produkte\03. E-Aktualisierung\WfbM_Unterweisungsmaterialien\Arbeitsblaetterneu\GrafSchutzmaßKOM\S 05 Gefahrenb. aufhT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Mar>
              <w:left w:w="0" w:type="dxa"/>
              <w:right w:w="113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3723" w:rsidTr="003C2866">
        <w:trPr>
          <w:trHeight w:val="4301"/>
        </w:trPr>
        <w:tc>
          <w:tcPr>
            <w:tcW w:w="2784" w:type="dxa"/>
            <w:tcMar>
              <w:right w:w="0" w:type="dxa"/>
            </w:tcMar>
          </w:tcPr>
          <w:p w:rsidR="00FE3723" w:rsidRDefault="00FE3723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2737F74" wp14:editId="13ED6534">
                  <wp:extent cx="1715347" cy="2606400"/>
                  <wp:effectExtent l="0" t="0" r="0" b="381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FE3723" w:rsidRDefault="00FE3723" w:rsidP="005056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5502A20" wp14:editId="3F6CC3E0">
                  <wp:extent cx="1760400" cy="2446361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6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  <w:gridSpan w:val="3"/>
            <w:tcMar>
              <w:left w:w="0" w:type="dxa"/>
              <w:right w:w="0" w:type="dxa"/>
            </w:tcMar>
          </w:tcPr>
          <w:p w:rsidR="00FE3723" w:rsidRDefault="00FE3723" w:rsidP="00FE37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 w:rsidRPr="00CC0021"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AA32F55" wp14:editId="715BAA3D">
                  <wp:extent cx="2337104" cy="2868049"/>
                  <wp:effectExtent l="76200" t="76200" r="82550" b="8509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104" cy="2868049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441A6" w:rsidRPr="00E5077B" w:rsidTr="003C2866">
        <w:tc>
          <w:tcPr>
            <w:tcW w:w="11307" w:type="dxa"/>
            <w:gridSpan w:val="7"/>
            <w:shd w:val="clear" w:color="auto" w:fill="0000FF"/>
          </w:tcPr>
          <w:p w:rsidR="0018108B" w:rsidRPr="00E5077B" w:rsidRDefault="00A441A6" w:rsidP="00A1720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4 Verhalten bei Störungen</w:t>
            </w:r>
          </w:p>
        </w:tc>
      </w:tr>
      <w:tr w:rsidR="0018108B" w:rsidRPr="006F4CED" w:rsidTr="003C2866">
        <w:tc>
          <w:tcPr>
            <w:tcW w:w="11307" w:type="dxa"/>
            <w:gridSpan w:val="7"/>
          </w:tcPr>
          <w:p w:rsidR="0018108B" w:rsidRPr="006F4CED" w:rsidRDefault="0018108B" w:rsidP="00496FA9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7F6234" w:rsidTr="003C2866">
        <w:tc>
          <w:tcPr>
            <w:tcW w:w="11307" w:type="dxa"/>
            <w:gridSpan w:val="7"/>
            <w:shd w:val="clear" w:color="auto" w:fill="0000FF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3C2866">
        <w:tc>
          <w:tcPr>
            <w:tcW w:w="11307" w:type="dxa"/>
            <w:gridSpan w:val="7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9ACAE46" wp14:editId="70A6B893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3C2866">
        <w:tc>
          <w:tcPr>
            <w:tcW w:w="11307" w:type="dxa"/>
            <w:gridSpan w:val="7"/>
            <w:shd w:val="clear" w:color="auto" w:fill="0000FF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3C2866">
        <w:tc>
          <w:tcPr>
            <w:tcW w:w="5565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742" w:type="dxa"/>
            <w:gridSpan w:val="4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47717"/>
    <w:rsid w:val="000D3D7D"/>
    <w:rsid w:val="000F5BCA"/>
    <w:rsid w:val="00106DEA"/>
    <w:rsid w:val="001233D6"/>
    <w:rsid w:val="00125248"/>
    <w:rsid w:val="0018108B"/>
    <w:rsid w:val="0019212E"/>
    <w:rsid w:val="001A0313"/>
    <w:rsid w:val="0020211F"/>
    <w:rsid w:val="002B3047"/>
    <w:rsid w:val="002B64BA"/>
    <w:rsid w:val="002C6454"/>
    <w:rsid w:val="002F6793"/>
    <w:rsid w:val="002F72D5"/>
    <w:rsid w:val="0030493C"/>
    <w:rsid w:val="00336A5D"/>
    <w:rsid w:val="003B088D"/>
    <w:rsid w:val="003C2866"/>
    <w:rsid w:val="003C335A"/>
    <w:rsid w:val="003D17B9"/>
    <w:rsid w:val="003E6AF3"/>
    <w:rsid w:val="003F6C54"/>
    <w:rsid w:val="00462B23"/>
    <w:rsid w:val="00471ABF"/>
    <w:rsid w:val="004B0A14"/>
    <w:rsid w:val="0050561D"/>
    <w:rsid w:val="0051168F"/>
    <w:rsid w:val="00545EED"/>
    <w:rsid w:val="00576771"/>
    <w:rsid w:val="005F5607"/>
    <w:rsid w:val="00633290"/>
    <w:rsid w:val="006F4355"/>
    <w:rsid w:val="006F4CED"/>
    <w:rsid w:val="006F4DCD"/>
    <w:rsid w:val="007305FC"/>
    <w:rsid w:val="0078102A"/>
    <w:rsid w:val="00790D4F"/>
    <w:rsid w:val="007F6234"/>
    <w:rsid w:val="0084280A"/>
    <w:rsid w:val="009B7515"/>
    <w:rsid w:val="009D4B10"/>
    <w:rsid w:val="009D75E4"/>
    <w:rsid w:val="00A0450B"/>
    <w:rsid w:val="00A441A6"/>
    <w:rsid w:val="00A51B47"/>
    <w:rsid w:val="00AA1C8C"/>
    <w:rsid w:val="00AA2960"/>
    <w:rsid w:val="00AB321C"/>
    <w:rsid w:val="00AD51A6"/>
    <w:rsid w:val="00B84E59"/>
    <w:rsid w:val="00BB3097"/>
    <w:rsid w:val="00BE1DE3"/>
    <w:rsid w:val="00BF5E87"/>
    <w:rsid w:val="00C0718A"/>
    <w:rsid w:val="00C2217A"/>
    <w:rsid w:val="00C5352B"/>
    <w:rsid w:val="00C86C75"/>
    <w:rsid w:val="00CA532E"/>
    <w:rsid w:val="00CC0021"/>
    <w:rsid w:val="00CC6D6E"/>
    <w:rsid w:val="00CE16E1"/>
    <w:rsid w:val="00CE5B64"/>
    <w:rsid w:val="00DD1BC8"/>
    <w:rsid w:val="00E26CFB"/>
    <w:rsid w:val="00E5077B"/>
    <w:rsid w:val="00F07EC3"/>
    <w:rsid w:val="00FB1EF3"/>
    <w:rsid w:val="00FE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A4DD3F68.dotm</Template>
  <TotalTime>0</TotalTime>
  <Pages>3</Pages>
  <Words>76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Heike Biermann Dr.</cp:lastModifiedBy>
  <cp:revision>8</cp:revision>
  <cp:lastPrinted>2016-06-16T10:06:00Z</cp:lastPrinted>
  <dcterms:created xsi:type="dcterms:W3CDTF">2016-07-06T06:16:00Z</dcterms:created>
  <dcterms:modified xsi:type="dcterms:W3CDTF">2017-02-03T11:48:00Z</dcterms:modified>
</cp:coreProperties>
</file>