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1165" w:type="dxa"/>
        <w:tblBorders>
          <w:top w:val="single" w:sz="36" w:space="0" w:color="0000FF"/>
          <w:left w:val="single" w:sz="36" w:space="0" w:color="0000FF"/>
          <w:bottom w:val="single" w:sz="36" w:space="0" w:color="0000FF"/>
          <w:right w:val="single" w:sz="36" w:space="0" w:color="0000F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1"/>
        <w:gridCol w:w="929"/>
        <w:gridCol w:w="1889"/>
        <w:gridCol w:w="18"/>
        <w:gridCol w:w="349"/>
        <w:gridCol w:w="1530"/>
        <w:gridCol w:w="972"/>
        <w:gridCol w:w="2657"/>
      </w:tblGrid>
      <w:tr w:rsidR="000D3D7D" w:rsidTr="00B249C5">
        <w:trPr>
          <w:tblHeader/>
        </w:trPr>
        <w:tc>
          <w:tcPr>
            <w:tcW w:w="3750" w:type="dxa"/>
            <w:gridSpan w:val="2"/>
            <w:tcBorders>
              <w:top w:val="single" w:sz="36" w:space="0" w:color="0000FF"/>
              <w:left w:val="single" w:sz="36" w:space="0" w:color="0000FF"/>
              <w:bottom w:val="nil"/>
            </w:tcBorders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Nummer:</w:t>
            </w:r>
          </w:p>
          <w:p w:rsidR="000D3D7D" w:rsidRDefault="000D3D7D" w:rsidP="000D3D7D">
            <w:r w:rsidRPr="00462B23">
              <w:rPr>
                <w:rFonts w:ascii="Arial" w:hAnsi="Arial" w:cs="Arial"/>
                <w:sz w:val="24"/>
                <w:szCs w:val="24"/>
              </w:rPr>
              <w:t>Bearbeitungs-Stand:</w:t>
            </w:r>
            <w:r w:rsidR="002C64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86" w:type="dxa"/>
            <w:gridSpan w:val="4"/>
            <w:tcBorders>
              <w:top w:val="single" w:sz="36" w:space="0" w:color="0000FF"/>
              <w:bottom w:val="nil"/>
            </w:tcBorders>
          </w:tcPr>
          <w:p w:rsidR="000D3D7D" w:rsidRPr="00BB3097" w:rsidRDefault="000D3D7D" w:rsidP="000D3D7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097">
              <w:rPr>
                <w:rFonts w:ascii="Arial" w:hAnsi="Arial" w:cs="Arial"/>
                <w:b/>
                <w:sz w:val="28"/>
                <w:szCs w:val="28"/>
              </w:rPr>
              <w:t>Betriebs-Anweisung</w:t>
            </w:r>
          </w:p>
          <w:p w:rsidR="000D3D7D" w:rsidRDefault="00E27322" w:rsidP="00E27322">
            <w:pPr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Abricht-Hobelmaschine</w:t>
            </w:r>
          </w:p>
        </w:tc>
        <w:tc>
          <w:tcPr>
            <w:tcW w:w="3629" w:type="dxa"/>
            <w:gridSpan w:val="2"/>
            <w:tcBorders>
              <w:top w:val="single" w:sz="36" w:space="0" w:color="0000FF"/>
              <w:bottom w:val="nil"/>
              <w:right w:val="single" w:sz="36" w:space="0" w:color="0000FF"/>
            </w:tcBorders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Betrieb:</w:t>
            </w:r>
          </w:p>
        </w:tc>
      </w:tr>
      <w:tr w:rsidR="000D3D7D" w:rsidTr="00B249C5">
        <w:trPr>
          <w:trHeight w:val="567"/>
          <w:tblHeader/>
        </w:trPr>
        <w:tc>
          <w:tcPr>
            <w:tcW w:w="11165" w:type="dxa"/>
            <w:gridSpan w:val="8"/>
            <w:tcBorders>
              <w:top w:val="nil"/>
              <w:left w:val="single" w:sz="36" w:space="0" w:color="0000FF"/>
              <w:bottom w:val="nil"/>
              <w:right w:val="single" w:sz="36" w:space="0" w:color="0000FF"/>
            </w:tcBorders>
          </w:tcPr>
          <w:p w:rsidR="003B088D" w:rsidRDefault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0D3D7D" w:rsidRP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  <w:r w:rsidRPr="000D3D7D">
              <w:rPr>
                <w:rFonts w:ascii="Arial" w:hAnsi="Arial" w:cs="Arial"/>
                <w:sz w:val="28"/>
                <w:szCs w:val="28"/>
              </w:rPr>
              <w:t>Arbeits-Platz/Tätigkeits-Bereich: Holz-Werkstatt</w:t>
            </w:r>
          </w:p>
        </w:tc>
      </w:tr>
      <w:tr w:rsidR="000D3D7D" w:rsidTr="00B249C5">
        <w:tc>
          <w:tcPr>
            <w:tcW w:w="11165" w:type="dxa"/>
            <w:gridSpan w:val="8"/>
            <w:tcBorders>
              <w:top w:val="nil"/>
              <w:left w:val="single" w:sz="36" w:space="0" w:color="0000FF"/>
              <w:bottom w:val="nil"/>
              <w:right w:val="single" w:sz="36" w:space="0" w:color="0000FF"/>
            </w:tcBorders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1 Anwendungs-Bereich</w:t>
            </w:r>
          </w:p>
        </w:tc>
      </w:tr>
      <w:tr w:rsidR="000D3D7D" w:rsidTr="00B249C5">
        <w:tc>
          <w:tcPr>
            <w:tcW w:w="3750" w:type="dxa"/>
            <w:gridSpan w:val="2"/>
            <w:tcBorders>
              <w:top w:val="nil"/>
              <w:left w:val="single" w:sz="36" w:space="0" w:color="0000FF"/>
              <w:bottom w:val="nil"/>
            </w:tcBorders>
          </w:tcPr>
          <w:p w:rsidR="00BF5E87" w:rsidRDefault="0063329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Arbeiten </w:t>
            </w:r>
            <w:r w:rsidR="00E27322">
              <w:rPr>
                <w:rFonts w:ascii="Arial" w:hAnsi="Arial" w:cs="Arial"/>
                <w:sz w:val="28"/>
                <w:szCs w:val="28"/>
              </w:rPr>
              <w:t>an</w:t>
            </w:r>
            <w:r w:rsidR="001233D6">
              <w:rPr>
                <w:rFonts w:ascii="Arial" w:hAnsi="Arial" w:cs="Arial"/>
                <w:sz w:val="28"/>
                <w:szCs w:val="28"/>
              </w:rPr>
              <w:t xml:space="preserve"> der</w:t>
            </w:r>
          </w:p>
          <w:p w:rsidR="000D3D7D" w:rsidRDefault="00E27322" w:rsidP="00E2732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Abricht-Hobelmaschine</w:t>
            </w:r>
          </w:p>
        </w:tc>
        <w:tc>
          <w:tcPr>
            <w:tcW w:w="3786" w:type="dxa"/>
            <w:gridSpan w:val="4"/>
            <w:tcBorders>
              <w:top w:val="nil"/>
              <w:bottom w:val="nil"/>
            </w:tcBorders>
            <w:tcMar>
              <w:top w:w="113" w:type="dxa"/>
              <w:left w:w="0" w:type="dxa"/>
              <w:right w:w="0" w:type="dxa"/>
            </w:tcMar>
          </w:tcPr>
          <w:p w:rsidR="007F6234" w:rsidRDefault="00C53FBD" w:rsidP="00106DE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1366082" wp14:editId="4E215B21">
                  <wp:extent cx="2152015" cy="1609725"/>
                  <wp:effectExtent l="0" t="0" r="635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tcBorders>
              <w:top w:val="nil"/>
              <w:bottom w:val="nil"/>
              <w:right w:val="single" w:sz="36" w:space="0" w:color="0000FF"/>
            </w:tcBorders>
          </w:tcPr>
          <w:p w:rsid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3D7D" w:rsidTr="00B249C5">
        <w:tc>
          <w:tcPr>
            <w:tcW w:w="11165" w:type="dxa"/>
            <w:gridSpan w:val="8"/>
            <w:tcBorders>
              <w:top w:val="nil"/>
              <w:bottom w:val="nil"/>
            </w:tcBorders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2 Gefahren für Mensch und Umwelt</w:t>
            </w:r>
          </w:p>
        </w:tc>
      </w:tr>
      <w:tr w:rsidR="004B0A14" w:rsidTr="00B249C5">
        <w:tc>
          <w:tcPr>
            <w:tcW w:w="3750" w:type="dxa"/>
            <w:gridSpan w:val="2"/>
            <w:tcBorders>
              <w:top w:val="nil"/>
              <w:left w:val="single" w:sz="36" w:space="0" w:color="0000FF"/>
              <w:bottom w:val="nil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E70DCB7" wp14:editId="1AD011F4">
                  <wp:extent cx="1957070" cy="2337283"/>
                  <wp:effectExtent l="0" t="0" r="5080" b="63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3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4"/>
            <w:tcBorders>
              <w:top w:val="nil"/>
              <w:bottom w:val="nil"/>
            </w:tcBorders>
          </w:tcPr>
          <w:p w:rsidR="004B0A14" w:rsidRDefault="004B0A14" w:rsidP="00067C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B4D7D55" wp14:editId="26CDE87E">
                  <wp:extent cx="1957070" cy="2351598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51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tcBorders>
              <w:top w:val="nil"/>
              <w:bottom w:val="nil"/>
              <w:right w:val="single" w:sz="36" w:space="0" w:color="0000FF"/>
            </w:tcBorders>
          </w:tcPr>
          <w:p w:rsidR="004B0A14" w:rsidRDefault="004B0A14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0A14" w:rsidTr="00B249C5">
        <w:tc>
          <w:tcPr>
            <w:tcW w:w="3750" w:type="dxa"/>
            <w:gridSpan w:val="2"/>
            <w:tcBorders>
              <w:top w:val="nil"/>
              <w:left w:val="single" w:sz="36" w:space="0" w:color="0000FF"/>
              <w:bottom w:val="nil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D17CD6D" wp14:editId="4530B134">
                  <wp:extent cx="1905678" cy="28956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gridSpan w:val="4"/>
            <w:tcBorders>
              <w:top w:val="nil"/>
              <w:bottom w:val="nil"/>
            </w:tcBorders>
          </w:tcPr>
          <w:p w:rsidR="004B0A14" w:rsidRDefault="004B0A14" w:rsidP="00067C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80AF33A" wp14:editId="5721E205">
                  <wp:extent cx="1905678" cy="28956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tcBorders>
              <w:top w:val="nil"/>
              <w:bottom w:val="nil"/>
              <w:right w:val="single" w:sz="36" w:space="0" w:color="0000FF"/>
            </w:tcBorders>
          </w:tcPr>
          <w:p w:rsidR="004B0A14" w:rsidRDefault="004B0A14" w:rsidP="00067C9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9E8AD83" wp14:editId="7E55504E">
                  <wp:extent cx="1905678" cy="28956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14" w:rsidTr="00B249C5">
        <w:tc>
          <w:tcPr>
            <w:tcW w:w="3750" w:type="dxa"/>
            <w:gridSpan w:val="2"/>
            <w:tcBorders>
              <w:top w:val="nil"/>
              <w:left w:val="single" w:sz="36" w:space="0" w:color="0000FF"/>
              <w:bottom w:val="single" w:sz="36" w:space="0" w:color="0000FF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6" w:type="dxa"/>
            <w:gridSpan w:val="4"/>
            <w:tcBorders>
              <w:top w:val="nil"/>
              <w:bottom w:val="single" w:sz="36" w:space="0" w:color="0000FF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9" w:type="dxa"/>
            <w:gridSpan w:val="2"/>
            <w:tcBorders>
              <w:top w:val="nil"/>
              <w:bottom w:val="single" w:sz="36" w:space="0" w:color="0000FF"/>
              <w:right w:val="single" w:sz="36" w:space="0" w:color="0000FF"/>
            </w:tcBorders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88D" w:rsidTr="00B249C5">
        <w:tc>
          <w:tcPr>
            <w:tcW w:w="11165" w:type="dxa"/>
            <w:gridSpan w:val="8"/>
            <w:tcBorders>
              <w:top w:val="nil"/>
              <w:bottom w:val="nil"/>
            </w:tcBorders>
            <w:shd w:val="clear" w:color="auto" w:fill="0000FF"/>
          </w:tcPr>
          <w:p w:rsidR="003B088D" w:rsidRPr="00E5077B" w:rsidRDefault="003B088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3 Schutz-Maßnahmen und Verhaltens-Regeln</w:t>
            </w:r>
          </w:p>
        </w:tc>
      </w:tr>
      <w:tr w:rsidR="009B7515" w:rsidTr="00B249C5">
        <w:trPr>
          <w:trHeight w:val="3798"/>
        </w:trPr>
        <w:tc>
          <w:tcPr>
            <w:tcW w:w="2821" w:type="dxa"/>
            <w:tcBorders>
              <w:top w:val="nil"/>
              <w:left w:val="single" w:sz="36" w:space="0" w:color="0000FF"/>
              <w:bottom w:val="nil"/>
              <w:right w:val="nil"/>
            </w:tcBorders>
            <w:tcMar>
              <w:top w:w="113" w:type="dxa"/>
              <w:left w:w="85" w:type="dxa"/>
              <w:right w:w="0" w:type="dxa"/>
            </w:tcMar>
          </w:tcPr>
          <w:p w:rsidR="007305FC" w:rsidRDefault="002F6793" w:rsidP="002F679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EAEF9EF" wp14:editId="09B7163A">
                  <wp:extent cx="1721797" cy="26162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97" cy="261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0" w:type="dxa"/>
              <w:right w:w="0" w:type="dxa"/>
            </w:tcMar>
          </w:tcPr>
          <w:p w:rsidR="007305FC" w:rsidRDefault="002F6793" w:rsidP="00067C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FDC5EB9" wp14:editId="542ACD20">
                  <wp:extent cx="1715347" cy="2606400"/>
                  <wp:effectExtent l="0" t="0" r="0" b="381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0" w:type="dxa"/>
              <w:right w:w="0" w:type="dxa"/>
            </w:tcMar>
          </w:tcPr>
          <w:p w:rsidR="007305FC" w:rsidRDefault="002F6793" w:rsidP="00067C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90C3060" wp14:editId="33A88DFF">
                  <wp:extent cx="1760400" cy="221402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21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657" w:type="dxa"/>
            <w:tcBorders>
              <w:top w:val="nil"/>
              <w:left w:val="nil"/>
              <w:bottom w:val="nil"/>
            </w:tcBorders>
            <w:tcMar>
              <w:top w:w="113" w:type="dxa"/>
              <w:left w:w="0" w:type="dxa"/>
              <w:right w:w="113" w:type="dxa"/>
            </w:tcMar>
          </w:tcPr>
          <w:p w:rsidR="007305FC" w:rsidRDefault="002F6793" w:rsidP="00067C9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45C2F2D" wp14:editId="3F8AAC63">
                  <wp:extent cx="1596424" cy="2425700"/>
                  <wp:effectExtent l="0" t="0" r="381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62" cy="242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15" w:rsidTr="00B249C5">
        <w:trPr>
          <w:trHeight w:val="3798"/>
        </w:trPr>
        <w:tc>
          <w:tcPr>
            <w:tcW w:w="2821" w:type="dxa"/>
            <w:tcBorders>
              <w:top w:val="nil"/>
              <w:left w:val="single" w:sz="36" w:space="0" w:color="0000FF"/>
              <w:bottom w:val="nil"/>
              <w:right w:val="nil"/>
            </w:tcBorders>
            <w:tcMar>
              <w:left w:w="113" w:type="dxa"/>
              <w:right w:w="0" w:type="dxa"/>
            </w:tcMar>
          </w:tcPr>
          <w:p w:rsidR="007305FC" w:rsidRDefault="002F6793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3E21D12" wp14:editId="54822749">
                  <wp:extent cx="1715347" cy="2606400"/>
                  <wp:effectExtent l="0" t="0" r="0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7305FC" w:rsidRDefault="002F6793" w:rsidP="00067C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029FD01" wp14:editId="05DBCEE8">
                  <wp:extent cx="1760400" cy="2453360"/>
                  <wp:effectExtent l="0" t="0" r="0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5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59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:rsidR="00C2217A" w:rsidRDefault="00C2217A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C2217A" w:rsidRDefault="00C2217A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7305FC" w:rsidRDefault="002F6793" w:rsidP="003B088D">
            <w:pPr>
              <w:rPr>
                <w:rFonts w:ascii="Arial" w:hAnsi="Arial" w:cs="Arial"/>
                <w:sz w:val="28"/>
                <w:szCs w:val="28"/>
              </w:rPr>
            </w:pPr>
            <w:r w:rsidRPr="00CC0021"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C9D4EF4" wp14:editId="19EADB15">
                  <wp:extent cx="2692400" cy="3305583"/>
                  <wp:effectExtent l="76200" t="76200" r="69850" b="857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90" cy="3307289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21C" w:rsidRDefault="00AB321C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B321C" w:rsidRDefault="00AB321C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B321C" w:rsidRPr="00AB321C" w:rsidRDefault="00AB321C" w:rsidP="003B088D">
            <w:pPr>
              <w:rPr>
                <w:rFonts w:ascii="Arial" w:hAnsi="Arial" w:cs="Arial"/>
                <w:sz w:val="24"/>
                <w:szCs w:val="24"/>
              </w:rPr>
            </w:pPr>
          </w:p>
          <w:p w:rsidR="00AB321C" w:rsidRPr="00AB321C" w:rsidRDefault="00AB321C" w:rsidP="003B088D">
            <w:pPr>
              <w:rPr>
                <w:rFonts w:ascii="Arial" w:hAnsi="Arial" w:cs="Arial"/>
                <w:sz w:val="24"/>
                <w:szCs w:val="24"/>
              </w:rPr>
            </w:pPr>
          </w:p>
          <w:p w:rsidR="00AB321C" w:rsidRPr="00AB321C" w:rsidRDefault="00AB321C" w:rsidP="003B088D">
            <w:pPr>
              <w:rPr>
                <w:rFonts w:ascii="Arial" w:hAnsi="Arial" w:cs="Arial"/>
                <w:sz w:val="24"/>
                <w:szCs w:val="24"/>
              </w:rPr>
            </w:pPr>
          </w:p>
          <w:p w:rsidR="00AB321C" w:rsidRDefault="00AB321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B7515" w:rsidTr="00B249C5">
        <w:trPr>
          <w:trHeight w:val="4301"/>
        </w:trPr>
        <w:tc>
          <w:tcPr>
            <w:tcW w:w="2821" w:type="dxa"/>
            <w:tcBorders>
              <w:top w:val="nil"/>
              <w:left w:val="single" w:sz="36" w:space="0" w:color="0000FF"/>
              <w:bottom w:val="single" w:sz="36" w:space="0" w:color="0000FF"/>
              <w:right w:val="nil"/>
            </w:tcBorders>
            <w:tcMar>
              <w:right w:w="0" w:type="dxa"/>
            </w:tcMar>
          </w:tcPr>
          <w:p w:rsidR="007305FC" w:rsidRDefault="002F6793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017A4FC" wp14:editId="76210866">
                  <wp:extent cx="1715347" cy="2606400"/>
                  <wp:effectExtent l="0" t="0" r="0" b="381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Borders>
              <w:top w:val="nil"/>
              <w:left w:val="nil"/>
              <w:bottom w:val="single" w:sz="36" w:space="0" w:color="0000FF"/>
              <w:right w:val="nil"/>
            </w:tcBorders>
            <w:tcMar>
              <w:left w:w="0" w:type="dxa"/>
              <w:right w:w="0" w:type="dxa"/>
            </w:tcMar>
          </w:tcPr>
          <w:p w:rsidR="007305FC" w:rsidRDefault="002F6793" w:rsidP="00067C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C4C1B60" wp14:editId="3EC3287D">
                  <wp:extent cx="1760400" cy="2446361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6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single" w:sz="36" w:space="0" w:color="0000FF"/>
              <w:right w:val="nil"/>
            </w:tcBorders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59" w:type="dxa"/>
            <w:gridSpan w:val="3"/>
            <w:vMerge/>
            <w:tcBorders>
              <w:top w:val="nil"/>
              <w:left w:val="nil"/>
              <w:bottom w:val="single" w:sz="36" w:space="0" w:color="0000FF"/>
            </w:tcBorders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88D" w:rsidTr="00B249C5">
        <w:tc>
          <w:tcPr>
            <w:tcW w:w="11165" w:type="dxa"/>
            <w:gridSpan w:val="8"/>
            <w:shd w:val="clear" w:color="auto" w:fill="0000FF"/>
          </w:tcPr>
          <w:p w:rsidR="003B088D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4 </w:t>
            </w:r>
            <w:r w:rsidR="003B088D" w:rsidRPr="00E5077B">
              <w:rPr>
                <w:rFonts w:ascii="Arial" w:hAnsi="Arial" w:cs="Arial"/>
                <w:b/>
                <w:sz w:val="28"/>
                <w:szCs w:val="28"/>
              </w:rPr>
              <w:t>Verhalten bei Störungen</w:t>
            </w:r>
          </w:p>
        </w:tc>
      </w:tr>
      <w:tr w:rsidR="007F6234" w:rsidTr="00B249C5">
        <w:tc>
          <w:tcPr>
            <w:tcW w:w="11165" w:type="dxa"/>
            <w:gridSpan w:val="8"/>
          </w:tcPr>
          <w:p w:rsidR="004B0A14" w:rsidRPr="006F4CED" w:rsidRDefault="007F6234" w:rsidP="004B0A14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 w:rsidRPr="007F6234"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7F6234" w:rsidTr="00B249C5">
        <w:tc>
          <w:tcPr>
            <w:tcW w:w="11165" w:type="dxa"/>
            <w:gridSpan w:val="8"/>
            <w:shd w:val="clear" w:color="auto" w:fill="0000FF"/>
          </w:tcPr>
          <w:p w:rsidR="007F6234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5 Verhalten bei Unfällen; Erste Hilfe</w:t>
            </w:r>
          </w:p>
        </w:tc>
      </w:tr>
      <w:tr w:rsidR="007F6234" w:rsidTr="00B249C5">
        <w:tc>
          <w:tcPr>
            <w:tcW w:w="11165" w:type="dxa"/>
            <w:gridSpan w:val="8"/>
          </w:tcPr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54B1CBA" wp14:editId="5D99FCA3">
                  <wp:simplePos x="285750" y="61245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14400" cy="914400"/>
                  <wp:effectExtent l="38100" t="38100" r="38100" b="3810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AA1C8C" w:rsidTr="00B249C5">
        <w:tc>
          <w:tcPr>
            <w:tcW w:w="11165" w:type="dxa"/>
            <w:gridSpan w:val="8"/>
            <w:shd w:val="clear" w:color="auto" w:fill="0000FF"/>
          </w:tcPr>
          <w:p w:rsidR="00AA1C8C" w:rsidRPr="00E5077B" w:rsidRDefault="00AA1C8C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6 Instand-Haltung und Entsorgung</w:t>
            </w:r>
          </w:p>
        </w:tc>
      </w:tr>
      <w:tr w:rsidR="00AA1C8C" w:rsidTr="00B249C5">
        <w:tc>
          <w:tcPr>
            <w:tcW w:w="5639" w:type="dxa"/>
            <w:gridSpan w:val="3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Datum:</w:t>
            </w:r>
          </w:p>
          <w:p w:rsidR="00B84E59" w:rsidRDefault="00B84E59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Nächster Prüf-Termin:</w:t>
            </w:r>
          </w:p>
        </w:tc>
        <w:tc>
          <w:tcPr>
            <w:tcW w:w="5526" w:type="dxa"/>
            <w:gridSpan w:val="5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Unterschrift:</w:t>
            </w:r>
          </w:p>
          <w:p w:rsidR="00B84E59" w:rsidRDefault="00B84E59" w:rsidP="00AA1C8C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AA1C8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Unternehmer/Geschäfts-Leitung:</w:t>
            </w:r>
          </w:p>
        </w:tc>
      </w:tr>
    </w:tbl>
    <w:p w:rsidR="00790D4F" w:rsidRDefault="00790D4F"/>
    <w:sectPr w:rsidR="00790D4F" w:rsidSect="003C335A">
      <w:pgSz w:w="11906" w:h="16838" w:code="9"/>
      <w:pgMar w:top="397" w:right="397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55B2"/>
    <w:multiLevelType w:val="hybridMultilevel"/>
    <w:tmpl w:val="AA1C7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7D"/>
    <w:rsid w:val="000243B7"/>
    <w:rsid w:val="00047717"/>
    <w:rsid w:val="00067C9A"/>
    <w:rsid w:val="00091352"/>
    <w:rsid w:val="000D3D7D"/>
    <w:rsid w:val="000F5BCA"/>
    <w:rsid w:val="00106DEA"/>
    <w:rsid w:val="001233D6"/>
    <w:rsid w:val="00125248"/>
    <w:rsid w:val="0019212E"/>
    <w:rsid w:val="001A0313"/>
    <w:rsid w:val="002B3047"/>
    <w:rsid w:val="002B64BA"/>
    <w:rsid w:val="002C6454"/>
    <w:rsid w:val="002F6793"/>
    <w:rsid w:val="002F72D5"/>
    <w:rsid w:val="00336A5D"/>
    <w:rsid w:val="00385140"/>
    <w:rsid w:val="003B088D"/>
    <w:rsid w:val="003C335A"/>
    <w:rsid w:val="003D17B9"/>
    <w:rsid w:val="003E6AF3"/>
    <w:rsid w:val="00462B23"/>
    <w:rsid w:val="00471ABF"/>
    <w:rsid w:val="004B0A14"/>
    <w:rsid w:val="0051168F"/>
    <w:rsid w:val="00545EED"/>
    <w:rsid w:val="005F5607"/>
    <w:rsid w:val="00633290"/>
    <w:rsid w:val="006F4355"/>
    <w:rsid w:val="006F4CED"/>
    <w:rsid w:val="007305FC"/>
    <w:rsid w:val="0078102A"/>
    <w:rsid w:val="00790D4F"/>
    <w:rsid w:val="007F6234"/>
    <w:rsid w:val="0084280A"/>
    <w:rsid w:val="009B7515"/>
    <w:rsid w:val="009D4B10"/>
    <w:rsid w:val="009D75E4"/>
    <w:rsid w:val="00A0450B"/>
    <w:rsid w:val="00AA1C8C"/>
    <w:rsid w:val="00AA2960"/>
    <w:rsid w:val="00AB321C"/>
    <w:rsid w:val="00AD51A6"/>
    <w:rsid w:val="00B249C5"/>
    <w:rsid w:val="00B84E59"/>
    <w:rsid w:val="00BB3097"/>
    <w:rsid w:val="00BE1DE3"/>
    <w:rsid w:val="00BF5E87"/>
    <w:rsid w:val="00C0718A"/>
    <w:rsid w:val="00C111A9"/>
    <w:rsid w:val="00C2217A"/>
    <w:rsid w:val="00C5352B"/>
    <w:rsid w:val="00C53FBD"/>
    <w:rsid w:val="00C86C75"/>
    <w:rsid w:val="00CA532E"/>
    <w:rsid w:val="00CC0021"/>
    <w:rsid w:val="00CE16E1"/>
    <w:rsid w:val="00CE5B64"/>
    <w:rsid w:val="00DD1BC8"/>
    <w:rsid w:val="00E26CFB"/>
    <w:rsid w:val="00E27322"/>
    <w:rsid w:val="00E5077B"/>
    <w:rsid w:val="00F07EC3"/>
    <w:rsid w:val="00FB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4467B1ED.dotm</Template>
  <TotalTime>0</TotalTime>
  <Pages>3</Pages>
  <Words>77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Susanne Woite</cp:lastModifiedBy>
  <cp:revision>7</cp:revision>
  <cp:lastPrinted>2016-06-16T10:06:00Z</cp:lastPrinted>
  <dcterms:created xsi:type="dcterms:W3CDTF">2016-06-24T07:05:00Z</dcterms:created>
  <dcterms:modified xsi:type="dcterms:W3CDTF">2016-12-12T10:10:00Z</dcterms:modified>
</cp:coreProperties>
</file>