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single" w:sz="4" w:space="0" w:color="FFFFFF" w:themeColor="background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8B7CDC" w:rsidTr="00B363A2">
        <w:trPr>
          <w:trHeight w:hRule="exact" w:val="850"/>
          <w:tblHeader/>
        </w:trPr>
        <w:tc>
          <w:tcPr>
            <w:tcW w:w="9639" w:type="dxa"/>
            <w:gridSpan w:val="3"/>
          </w:tcPr>
          <w:p w:rsidR="008B7CDC" w:rsidRDefault="008142A2" w:rsidP="001C7408">
            <w:pPr>
              <w:rPr>
                <w:noProof/>
                <w:lang w:eastAsia="de-DE"/>
              </w:rPr>
            </w:pPr>
            <w:bookmarkStart w:id="0" w:name="Titel"/>
            <w:r w:rsidRPr="00CD444E">
              <w:rPr>
                <w:rFonts w:ascii="Arial" w:hAnsi="Arial" w:cs="Arial"/>
                <w:b/>
                <w:sz w:val="28"/>
                <w:szCs w:val="28"/>
              </w:rPr>
              <w:t>Arbeits</w:t>
            </w:r>
            <w:bookmarkEnd w:id="0"/>
            <w:r>
              <w:rPr>
                <w:rFonts w:ascii="Arial" w:hAnsi="Arial" w:cs="Arial"/>
                <w:b/>
                <w:sz w:val="28"/>
                <w:szCs w:val="28"/>
              </w:rPr>
              <w:t>-Blatt: Holz-Werkstatt</w:t>
            </w:r>
          </w:p>
        </w:tc>
      </w:tr>
      <w:tr w:rsidR="008142A2" w:rsidTr="00B27E7E">
        <w:trPr>
          <w:trHeight w:hRule="exact" w:val="2869"/>
          <w:tblHeader/>
        </w:trPr>
        <w:tc>
          <w:tcPr>
            <w:tcW w:w="3213" w:type="dxa"/>
          </w:tcPr>
          <w:p w:rsidR="008142A2" w:rsidRPr="00C82571" w:rsidRDefault="004D7D25" w:rsidP="00DA76B5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Arbeiten mit der elektrischen </w:t>
            </w:r>
            <w:r w:rsidR="00DA76B5">
              <w:rPr>
                <w:rFonts w:ascii="Arial" w:hAnsi="Arial" w:cs="Arial"/>
                <w:b/>
                <w:sz w:val="28"/>
                <w:szCs w:val="28"/>
              </w:rPr>
              <w:br/>
            </w:r>
            <w:bookmarkStart w:id="1" w:name="_GoBack"/>
            <w:bookmarkEnd w:id="1"/>
            <w:r>
              <w:rPr>
                <w:rFonts w:ascii="Arial" w:hAnsi="Arial" w:cs="Arial"/>
                <w:b/>
                <w:sz w:val="28"/>
                <w:szCs w:val="28"/>
              </w:rPr>
              <w:t>Hand-</w:t>
            </w:r>
            <w:r w:rsidR="00DA76B5">
              <w:rPr>
                <w:rFonts w:ascii="Arial" w:hAnsi="Arial" w:cs="Arial"/>
                <w:b/>
                <w:sz w:val="28"/>
                <w:szCs w:val="28"/>
              </w:rPr>
              <w:t>Bohrm</w:t>
            </w:r>
            <w:r>
              <w:rPr>
                <w:rFonts w:ascii="Arial" w:hAnsi="Arial" w:cs="Arial"/>
                <w:b/>
                <w:sz w:val="28"/>
                <w:szCs w:val="28"/>
              </w:rPr>
              <w:t>aschine</w:t>
            </w:r>
          </w:p>
        </w:tc>
        <w:tc>
          <w:tcPr>
            <w:tcW w:w="6426" w:type="dxa"/>
            <w:gridSpan w:val="2"/>
            <w:vAlign w:val="center"/>
          </w:tcPr>
          <w:p w:rsidR="008142A2" w:rsidRDefault="004D7D25" w:rsidP="0057020B">
            <w:pPr>
              <w:ind w:left="170"/>
            </w:pPr>
            <w:r>
              <w:rPr>
                <w:noProof/>
                <w:lang w:eastAsia="de-DE"/>
              </w:rPr>
              <w:drawing>
                <wp:inline distT="0" distB="0" distL="0" distR="0" wp14:anchorId="35BF8246" wp14:editId="0EF58057">
                  <wp:extent cx="2121480" cy="1587600"/>
                  <wp:effectExtent l="0" t="0" r="0" b="0"/>
                  <wp:docPr id="3" name="Grafik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80" cy="15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5E4" w:rsidTr="00B363A2">
        <w:trPr>
          <w:trHeight w:hRule="exact" w:val="283"/>
          <w:tblHeader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AB05E4" w:rsidRPr="00931DA2" w:rsidRDefault="00AB05E4" w:rsidP="003A1AA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F20D4C" w:rsidTr="008142A2">
        <w:trPr>
          <w:trHeight w:val="454"/>
        </w:trPr>
        <w:tc>
          <w:tcPr>
            <w:tcW w:w="9639" w:type="dxa"/>
            <w:gridSpan w:val="3"/>
            <w:shd w:val="clear" w:color="auto" w:fill="F0E6DD"/>
            <w:vAlign w:val="center"/>
          </w:tcPr>
          <w:p w:rsidR="00F20D4C" w:rsidRPr="00931DA2" w:rsidRDefault="00470110" w:rsidP="003A1AA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F20D4C" w:rsidRPr="00931DA2">
              <w:rPr>
                <w:rFonts w:ascii="Arial" w:hAnsi="Arial" w:cs="Arial"/>
                <w:b/>
                <w:sz w:val="28"/>
                <w:szCs w:val="28"/>
              </w:rPr>
              <w:t>Gefährdungen:</w:t>
            </w:r>
          </w:p>
        </w:tc>
      </w:tr>
      <w:tr w:rsidR="003A1AA3" w:rsidTr="00B363A2">
        <w:trPr>
          <w:trHeight w:hRule="exact" w:val="283"/>
        </w:trPr>
        <w:tc>
          <w:tcPr>
            <w:tcW w:w="9639" w:type="dxa"/>
            <w:gridSpan w:val="3"/>
            <w:shd w:val="clear" w:color="auto" w:fill="auto"/>
            <w:vAlign w:val="center"/>
          </w:tcPr>
          <w:p w:rsidR="003A1AA3" w:rsidRPr="003A1AA3" w:rsidRDefault="003A1AA3" w:rsidP="003A1AA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65A70" w:rsidTr="00B363A2">
        <w:trPr>
          <w:trHeight w:val="4309"/>
        </w:trPr>
        <w:tc>
          <w:tcPr>
            <w:tcW w:w="3213" w:type="dxa"/>
          </w:tcPr>
          <w:p w:rsidR="00032AB4" w:rsidRDefault="00E00AC5" w:rsidP="00420376">
            <w:r>
              <w:rPr>
                <w:noProof/>
                <w:lang w:eastAsia="de-DE"/>
              </w:rPr>
              <w:t xml:space="preserve"> </w:t>
            </w:r>
            <w:r w:rsidR="008142A2">
              <w:rPr>
                <w:noProof/>
                <w:lang w:eastAsia="de-DE"/>
              </w:rPr>
              <w:drawing>
                <wp:inline distT="0" distB="0" distL="0" distR="0" wp14:anchorId="01C7B9A3" wp14:editId="66295577">
                  <wp:extent cx="1801368" cy="2737104"/>
                  <wp:effectExtent l="0" t="0" r="8890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F20D4C" w:rsidRDefault="008142A2" w:rsidP="0063386E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1C7B9A3" wp14:editId="66295577">
                  <wp:extent cx="1801368" cy="2737104"/>
                  <wp:effectExtent l="0" t="0" r="889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F20D4C" w:rsidRDefault="004D7D25" w:rsidP="00420376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3506E866" wp14:editId="650E7083">
                  <wp:extent cx="1801368" cy="2737104"/>
                  <wp:effectExtent l="0" t="0" r="8890" b="63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A70" w:rsidTr="00B363A2">
        <w:trPr>
          <w:trHeight w:hRule="exact" w:val="283"/>
        </w:trPr>
        <w:tc>
          <w:tcPr>
            <w:tcW w:w="9639" w:type="dxa"/>
            <w:gridSpan w:val="3"/>
          </w:tcPr>
          <w:p w:rsidR="00165A70" w:rsidRDefault="00165A70"/>
        </w:tc>
      </w:tr>
      <w:tr w:rsidR="00237B00" w:rsidTr="00BA18C1">
        <w:trPr>
          <w:trHeight w:val="3983"/>
        </w:trPr>
        <w:tc>
          <w:tcPr>
            <w:tcW w:w="3213" w:type="dxa"/>
          </w:tcPr>
          <w:p w:rsidR="00F20D4C" w:rsidRDefault="008142A2" w:rsidP="00420376">
            <w:r>
              <w:rPr>
                <w:noProof/>
                <w:lang w:eastAsia="de-DE"/>
              </w:rPr>
              <w:drawing>
                <wp:inline distT="0" distB="0" distL="0" distR="0" wp14:anchorId="01C7B9A3" wp14:editId="66295577">
                  <wp:extent cx="1801368" cy="2737104"/>
                  <wp:effectExtent l="0" t="0" r="8890" b="635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F20D4C" w:rsidRDefault="004D7D25" w:rsidP="0063089B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522D431" wp14:editId="3433466D">
                  <wp:extent cx="1801368" cy="2737104"/>
                  <wp:effectExtent l="0" t="0" r="889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F20D4C" w:rsidRDefault="004D7D25" w:rsidP="00420376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20C4A7DD" wp14:editId="33687EA3">
                  <wp:extent cx="1801368" cy="2737104"/>
                  <wp:effectExtent l="0" t="0" r="8890" b="63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03 LärmT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08F" w:rsidRPr="00931DA2" w:rsidTr="008142A2">
        <w:trPr>
          <w:trHeight w:val="454"/>
        </w:trPr>
        <w:tc>
          <w:tcPr>
            <w:tcW w:w="9639" w:type="dxa"/>
            <w:gridSpan w:val="3"/>
            <w:shd w:val="clear" w:color="auto" w:fill="F0E6DD"/>
            <w:vAlign w:val="center"/>
          </w:tcPr>
          <w:p w:rsidR="0026508F" w:rsidRPr="00931DA2" w:rsidRDefault="0026508F" w:rsidP="00DF394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  </w:t>
            </w:r>
            <w:r w:rsidRPr="00931DA2">
              <w:rPr>
                <w:rFonts w:ascii="Arial" w:hAnsi="Arial" w:cs="Arial"/>
                <w:b/>
                <w:sz w:val="28"/>
                <w:szCs w:val="28"/>
              </w:rPr>
              <w:t>Gefährdungen:</w:t>
            </w:r>
          </w:p>
        </w:tc>
      </w:tr>
      <w:tr w:rsidR="0026508F" w:rsidTr="00B363A2">
        <w:trPr>
          <w:trHeight w:val="283"/>
        </w:trPr>
        <w:tc>
          <w:tcPr>
            <w:tcW w:w="9639" w:type="dxa"/>
            <w:gridSpan w:val="3"/>
            <w:vAlign w:val="center"/>
          </w:tcPr>
          <w:p w:rsidR="0026508F" w:rsidRPr="003A1AA3" w:rsidRDefault="0026508F" w:rsidP="00DF394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DE5FD8" w:rsidTr="00B363A2">
        <w:trPr>
          <w:trHeight w:val="4309"/>
        </w:trPr>
        <w:tc>
          <w:tcPr>
            <w:tcW w:w="3213" w:type="dxa"/>
          </w:tcPr>
          <w:p w:rsidR="00F20D4C" w:rsidRDefault="008142A2" w:rsidP="00420376">
            <w:r>
              <w:rPr>
                <w:noProof/>
                <w:lang w:eastAsia="de-DE"/>
              </w:rPr>
              <w:drawing>
                <wp:inline distT="0" distB="0" distL="0" distR="0" wp14:anchorId="01C7B9A3" wp14:editId="66295577">
                  <wp:extent cx="1801368" cy="2737104"/>
                  <wp:effectExtent l="0" t="0" r="8890" b="635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F20D4C" w:rsidRDefault="00F20D4C" w:rsidP="0063089B">
            <w:pPr>
              <w:jc w:val="center"/>
            </w:pPr>
          </w:p>
        </w:tc>
        <w:tc>
          <w:tcPr>
            <w:tcW w:w="3213" w:type="dxa"/>
          </w:tcPr>
          <w:p w:rsidR="00F20D4C" w:rsidRDefault="00F20D4C" w:rsidP="00420376">
            <w:pPr>
              <w:jc w:val="right"/>
            </w:pPr>
          </w:p>
        </w:tc>
      </w:tr>
      <w:tr w:rsidR="0051561B" w:rsidTr="00B363A2">
        <w:trPr>
          <w:trHeight w:val="567"/>
        </w:trPr>
        <w:tc>
          <w:tcPr>
            <w:tcW w:w="9639" w:type="dxa"/>
            <w:gridSpan w:val="3"/>
          </w:tcPr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5871E6" w:rsidRDefault="005871E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  <w:p w:rsidR="00E61276" w:rsidRDefault="00E61276" w:rsidP="00E61276">
            <w:pPr>
              <w:rPr>
                <w:noProof/>
                <w:lang w:eastAsia="de-DE"/>
              </w:rPr>
            </w:pPr>
          </w:p>
        </w:tc>
      </w:tr>
      <w:tr w:rsidR="0051561B" w:rsidRPr="00931DA2" w:rsidTr="008142A2">
        <w:trPr>
          <w:trHeight w:val="454"/>
        </w:trPr>
        <w:tc>
          <w:tcPr>
            <w:tcW w:w="9639" w:type="dxa"/>
            <w:gridSpan w:val="3"/>
            <w:shd w:val="clear" w:color="auto" w:fill="F0E6DD"/>
            <w:vAlign w:val="center"/>
          </w:tcPr>
          <w:p w:rsidR="0051561B" w:rsidRPr="00931DA2" w:rsidRDefault="0051561B" w:rsidP="0051561B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  Schutz</w:t>
            </w:r>
            <w:r w:rsidR="008142A2">
              <w:rPr>
                <w:rFonts w:ascii="Arial" w:hAnsi="Arial" w:cs="Arial"/>
                <w:b/>
                <w:sz w:val="28"/>
                <w:szCs w:val="28"/>
              </w:rPr>
              <w:t>-M</w:t>
            </w:r>
            <w:r>
              <w:rPr>
                <w:rFonts w:ascii="Arial" w:hAnsi="Arial" w:cs="Arial"/>
                <w:b/>
                <w:sz w:val="28"/>
                <w:szCs w:val="28"/>
              </w:rPr>
              <w:t>aßnahmen:</w:t>
            </w:r>
          </w:p>
        </w:tc>
      </w:tr>
      <w:tr w:rsidR="0051561B" w:rsidTr="00B363A2">
        <w:trPr>
          <w:trHeight w:val="283"/>
        </w:trPr>
        <w:tc>
          <w:tcPr>
            <w:tcW w:w="9639" w:type="dxa"/>
            <w:gridSpan w:val="3"/>
            <w:vAlign w:val="center"/>
          </w:tcPr>
          <w:p w:rsidR="0051561B" w:rsidRPr="00931DA2" w:rsidRDefault="0051561B" w:rsidP="00DF394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51561B" w:rsidTr="00B363A2">
        <w:trPr>
          <w:trHeight w:val="4309"/>
        </w:trPr>
        <w:tc>
          <w:tcPr>
            <w:tcW w:w="3213" w:type="dxa"/>
          </w:tcPr>
          <w:p w:rsidR="0051561B" w:rsidRDefault="008142A2" w:rsidP="00420376">
            <w:r>
              <w:rPr>
                <w:noProof/>
                <w:lang w:eastAsia="de-DE"/>
              </w:rPr>
              <w:drawing>
                <wp:inline distT="0" distB="0" distL="0" distR="0" wp14:anchorId="01C7B9A3" wp14:editId="66295577">
                  <wp:extent cx="1801368" cy="2737104"/>
                  <wp:effectExtent l="0" t="0" r="8890" b="635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51561B" w:rsidRDefault="008142A2" w:rsidP="00DF394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1C7B9A3" wp14:editId="66295577">
                  <wp:extent cx="1801368" cy="2737104"/>
                  <wp:effectExtent l="0" t="0" r="8890" b="635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51561B" w:rsidRDefault="004D7D25" w:rsidP="00420376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52E35252" wp14:editId="75D9E47C">
                  <wp:extent cx="1801368" cy="2737104"/>
                  <wp:effectExtent l="0" t="0" r="8890" b="635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61B" w:rsidTr="00B363A2">
        <w:trPr>
          <w:trHeight w:val="283"/>
        </w:trPr>
        <w:tc>
          <w:tcPr>
            <w:tcW w:w="9639" w:type="dxa"/>
            <w:gridSpan w:val="3"/>
          </w:tcPr>
          <w:p w:rsidR="0051561B" w:rsidRDefault="0051561B" w:rsidP="0063089B">
            <w:pPr>
              <w:jc w:val="center"/>
              <w:rPr>
                <w:noProof/>
                <w:lang w:eastAsia="de-DE"/>
              </w:rPr>
            </w:pPr>
          </w:p>
        </w:tc>
      </w:tr>
      <w:tr w:rsidR="0051561B" w:rsidTr="00B363A2">
        <w:trPr>
          <w:trHeight w:val="4309"/>
        </w:trPr>
        <w:tc>
          <w:tcPr>
            <w:tcW w:w="3213" w:type="dxa"/>
          </w:tcPr>
          <w:p w:rsidR="0051561B" w:rsidRDefault="008142A2" w:rsidP="00420376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1C7B9A3" wp14:editId="66295577">
                  <wp:extent cx="1801368" cy="2737104"/>
                  <wp:effectExtent l="0" t="0" r="8890" b="635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51561B" w:rsidRDefault="004D7D25" w:rsidP="0063089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677C92" wp14:editId="7122E692">
                  <wp:extent cx="1801368" cy="2737104"/>
                  <wp:effectExtent l="0" t="0" r="8890" b="635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51561B" w:rsidRDefault="004D7D25" w:rsidP="00420376">
            <w:pPr>
              <w:jc w:val="right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F8A824A" wp14:editId="0FB52A20">
                  <wp:extent cx="1801368" cy="2737104"/>
                  <wp:effectExtent l="0" t="0" r="8890" b="635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34" w:rsidRPr="00931DA2" w:rsidTr="008142A2">
        <w:trPr>
          <w:trHeight w:val="454"/>
        </w:trPr>
        <w:tc>
          <w:tcPr>
            <w:tcW w:w="9639" w:type="dxa"/>
            <w:gridSpan w:val="3"/>
            <w:shd w:val="clear" w:color="auto" w:fill="F0E6DD"/>
            <w:vAlign w:val="center"/>
          </w:tcPr>
          <w:p w:rsidR="001C3F34" w:rsidRPr="00931DA2" w:rsidRDefault="001C3F34" w:rsidP="00DF394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  Schutz</w:t>
            </w:r>
            <w:r w:rsidR="008142A2">
              <w:rPr>
                <w:rFonts w:ascii="Arial" w:hAnsi="Arial" w:cs="Arial"/>
                <w:b/>
                <w:sz w:val="28"/>
                <w:szCs w:val="28"/>
              </w:rPr>
              <w:t>-M</w:t>
            </w:r>
            <w:r>
              <w:rPr>
                <w:rFonts w:ascii="Arial" w:hAnsi="Arial" w:cs="Arial"/>
                <w:b/>
                <w:sz w:val="28"/>
                <w:szCs w:val="28"/>
              </w:rPr>
              <w:t>aßnahmen:</w:t>
            </w:r>
          </w:p>
        </w:tc>
      </w:tr>
      <w:tr w:rsidR="001C3F34" w:rsidTr="00B363A2">
        <w:trPr>
          <w:trHeight w:val="283"/>
        </w:trPr>
        <w:tc>
          <w:tcPr>
            <w:tcW w:w="9639" w:type="dxa"/>
            <w:gridSpan w:val="3"/>
            <w:vAlign w:val="center"/>
          </w:tcPr>
          <w:p w:rsidR="001C3F34" w:rsidRPr="00931DA2" w:rsidRDefault="001C3F34" w:rsidP="001C3F34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1C3F34" w:rsidTr="00B363A2">
        <w:trPr>
          <w:trHeight w:val="4309"/>
        </w:trPr>
        <w:tc>
          <w:tcPr>
            <w:tcW w:w="3213" w:type="dxa"/>
          </w:tcPr>
          <w:p w:rsidR="001C3F34" w:rsidRDefault="004D7D25" w:rsidP="00420376">
            <w:r>
              <w:rPr>
                <w:noProof/>
                <w:lang w:eastAsia="de-DE"/>
              </w:rPr>
              <w:drawing>
                <wp:inline distT="0" distB="0" distL="0" distR="0" wp14:anchorId="6AD8928F" wp14:editId="117B6785">
                  <wp:extent cx="1801368" cy="2737104"/>
                  <wp:effectExtent l="0" t="0" r="8890" b="635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1C3F34" w:rsidRDefault="008142A2" w:rsidP="00DF3943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1C7B9A3" wp14:editId="66295577">
                  <wp:extent cx="1801368" cy="2737104"/>
                  <wp:effectExtent l="0" t="0" r="8890" b="635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1C3F34" w:rsidRDefault="008142A2" w:rsidP="00420376">
            <w:pPr>
              <w:jc w:val="right"/>
            </w:pPr>
            <w:r>
              <w:rPr>
                <w:noProof/>
                <w:lang w:eastAsia="de-DE"/>
              </w:rPr>
              <w:drawing>
                <wp:inline distT="0" distB="0" distL="0" distR="0" wp14:anchorId="01C7B9A3" wp14:editId="66295577">
                  <wp:extent cx="1801368" cy="2737104"/>
                  <wp:effectExtent l="0" t="0" r="8890" b="635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273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924" w:rsidRDefault="00054924" w:rsidP="00914C9D">
      <w:pPr>
        <w:rPr>
          <w:sz w:val="2"/>
          <w:szCs w:val="2"/>
        </w:rPr>
      </w:pPr>
    </w:p>
    <w:p w:rsidR="0026508F" w:rsidRDefault="0026508F">
      <w:pPr>
        <w:rPr>
          <w:sz w:val="2"/>
          <w:szCs w:val="2"/>
        </w:rPr>
      </w:pPr>
    </w:p>
    <w:p w:rsidR="0026508F" w:rsidRPr="00296E7C" w:rsidRDefault="0026508F" w:rsidP="00914C9D">
      <w:pPr>
        <w:rPr>
          <w:sz w:val="2"/>
          <w:szCs w:val="2"/>
        </w:rPr>
      </w:pPr>
    </w:p>
    <w:sectPr w:rsidR="0026508F" w:rsidRPr="00296E7C" w:rsidSect="00BA18C1">
      <w:headerReference w:type="default" r:id="rId25"/>
      <w:footerReference w:type="default" r:id="rId26"/>
      <w:pgSz w:w="11906" w:h="16838"/>
      <w:pgMar w:top="425" w:right="907" w:bottom="1701" w:left="1361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924" w:rsidRDefault="00054924" w:rsidP="00054924">
      <w:pPr>
        <w:spacing w:after="0" w:line="240" w:lineRule="auto"/>
      </w:pPr>
      <w:r>
        <w:separator/>
      </w:r>
    </w:p>
  </w:endnote>
  <w:endnote w:type="continuationSeparator" w:id="0">
    <w:p w:rsidR="00054924" w:rsidRDefault="00054924" w:rsidP="0005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924" w:rsidRDefault="00574E39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64179587" wp14:editId="77D03EB8">
          <wp:simplePos x="0" y="0"/>
          <wp:positionH relativeFrom="page">
            <wp:posOffset>11430</wp:posOffset>
          </wp:positionH>
          <wp:positionV relativeFrom="page">
            <wp:posOffset>9966325</wp:posOffset>
          </wp:positionV>
          <wp:extent cx="7589520" cy="721360"/>
          <wp:effectExtent l="0" t="0" r="0" b="2540"/>
          <wp:wrapThrough wrapText="bothSides">
            <wp:wrapPolygon edited="0">
              <wp:start x="0" y="0"/>
              <wp:lineTo x="0" y="21106"/>
              <wp:lineTo x="21524" y="21106"/>
              <wp:lineTo x="21524" y="0"/>
              <wp:lineTo x="0" y="0"/>
            </wp:wrapPolygon>
          </wp:wrapThrough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Y_Briefmailings_Blankobo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924" w:rsidRDefault="00054924" w:rsidP="00054924">
      <w:pPr>
        <w:spacing w:after="0" w:line="240" w:lineRule="auto"/>
      </w:pPr>
      <w:r>
        <w:separator/>
      </w:r>
    </w:p>
  </w:footnote>
  <w:footnote w:type="continuationSeparator" w:id="0">
    <w:p w:rsidR="00054924" w:rsidRDefault="00054924" w:rsidP="0005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202" w:rsidRDefault="00CB22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3DC8E605" wp14:editId="5F2D3358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78090" cy="558800"/>
          <wp:effectExtent l="0" t="0" r="3810" b="0"/>
          <wp:wrapThrough wrapText="bothSides">
            <wp:wrapPolygon edited="0">
              <wp:start x="0" y="0"/>
              <wp:lineTo x="0" y="20618"/>
              <wp:lineTo x="21557" y="20618"/>
              <wp:lineTo x="21557" y="0"/>
              <wp:lineTo x="0" y="0"/>
            </wp:wrapPolygon>
          </wp:wrapThrough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zei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9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24"/>
    <w:rsid w:val="00032AB4"/>
    <w:rsid w:val="000411E7"/>
    <w:rsid w:val="00042677"/>
    <w:rsid w:val="00054924"/>
    <w:rsid w:val="000731AC"/>
    <w:rsid w:val="0008355C"/>
    <w:rsid w:val="000F49F0"/>
    <w:rsid w:val="001545BD"/>
    <w:rsid w:val="001618F2"/>
    <w:rsid w:val="00165A70"/>
    <w:rsid w:val="00170A89"/>
    <w:rsid w:val="001A4230"/>
    <w:rsid w:val="001C3F34"/>
    <w:rsid w:val="001C7408"/>
    <w:rsid w:val="001F7566"/>
    <w:rsid w:val="00215C4F"/>
    <w:rsid w:val="00234BC1"/>
    <w:rsid w:val="00237B00"/>
    <w:rsid w:val="00260E08"/>
    <w:rsid w:val="0026508F"/>
    <w:rsid w:val="00273829"/>
    <w:rsid w:val="00296E7C"/>
    <w:rsid w:val="002F4A2C"/>
    <w:rsid w:val="00336851"/>
    <w:rsid w:val="003A1AA3"/>
    <w:rsid w:val="003D33EB"/>
    <w:rsid w:val="003F460A"/>
    <w:rsid w:val="00420376"/>
    <w:rsid w:val="00454629"/>
    <w:rsid w:val="00470110"/>
    <w:rsid w:val="00470F49"/>
    <w:rsid w:val="004A573F"/>
    <w:rsid w:val="004D7D25"/>
    <w:rsid w:val="005071A8"/>
    <w:rsid w:val="0051561B"/>
    <w:rsid w:val="00517ECA"/>
    <w:rsid w:val="00557EFE"/>
    <w:rsid w:val="00574E39"/>
    <w:rsid w:val="005871E6"/>
    <w:rsid w:val="00591522"/>
    <w:rsid w:val="005A64C6"/>
    <w:rsid w:val="005F37BB"/>
    <w:rsid w:val="00615941"/>
    <w:rsid w:val="0063089B"/>
    <w:rsid w:val="0063386E"/>
    <w:rsid w:val="00655CF6"/>
    <w:rsid w:val="00690C97"/>
    <w:rsid w:val="006E4166"/>
    <w:rsid w:val="0071297B"/>
    <w:rsid w:val="00791404"/>
    <w:rsid w:val="007A57D8"/>
    <w:rsid w:val="007C408A"/>
    <w:rsid w:val="008142A2"/>
    <w:rsid w:val="008A08D2"/>
    <w:rsid w:val="008B7CDC"/>
    <w:rsid w:val="00914C9D"/>
    <w:rsid w:val="00931DA2"/>
    <w:rsid w:val="00971BB9"/>
    <w:rsid w:val="00982ABC"/>
    <w:rsid w:val="009F26F3"/>
    <w:rsid w:val="00A22DA8"/>
    <w:rsid w:val="00A230C7"/>
    <w:rsid w:val="00A42541"/>
    <w:rsid w:val="00A603C5"/>
    <w:rsid w:val="00AB05E4"/>
    <w:rsid w:val="00AE6784"/>
    <w:rsid w:val="00B363A2"/>
    <w:rsid w:val="00B3702B"/>
    <w:rsid w:val="00B8228F"/>
    <w:rsid w:val="00B840DE"/>
    <w:rsid w:val="00BA18C1"/>
    <w:rsid w:val="00BC4A22"/>
    <w:rsid w:val="00C82571"/>
    <w:rsid w:val="00C86488"/>
    <w:rsid w:val="00CA0A4B"/>
    <w:rsid w:val="00CA2DD8"/>
    <w:rsid w:val="00CB1435"/>
    <w:rsid w:val="00CB2202"/>
    <w:rsid w:val="00CB4657"/>
    <w:rsid w:val="00CD444E"/>
    <w:rsid w:val="00CE27D7"/>
    <w:rsid w:val="00CF1079"/>
    <w:rsid w:val="00D52E1C"/>
    <w:rsid w:val="00D5436C"/>
    <w:rsid w:val="00D5545D"/>
    <w:rsid w:val="00D9237F"/>
    <w:rsid w:val="00DA48E5"/>
    <w:rsid w:val="00DA76B5"/>
    <w:rsid w:val="00DE5FD8"/>
    <w:rsid w:val="00E00AC5"/>
    <w:rsid w:val="00E11FBE"/>
    <w:rsid w:val="00E15072"/>
    <w:rsid w:val="00E31C17"/>
    <w:rsid w:val="00E61276"/>
    <w:rsid w:val="00E90415"/>
    <w:rsid w:val="00EB10B6"/>
    <w:rsid w:val="00EC6C7A"/>
    <w:rsid w:val="00ED2FF4"/>
    <w:rsid w:val="00F20D4C"/>
    <w:rsid w:val="00F544FE"/>
    <w:rsid w:val="00F94D7F"/>
    <w:rsid w:val="00FB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4924"/>
  </w:style>
  <w:style w:type="paragraph" w:styleId="Fuzeile">
    <w:name w:val="footer"/>
    <w:basedOn w:val="Standard"/>
    <w:link w:val="FuzeileZchn"/>
    <w:uiPriority w:val="99"/>
    <w:unhideWhenUsed/>
    <w:rsid w:val="0005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492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4E3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90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uation">
    <w:name w:val="Situation"/>
    <w:basedOn w:val="Standard"/>
    <w:link w:val="SituationZchn"/>
    <w:qFormat/>
    <w:rsid w:val="00D5545D"/>
    <w:pPr>
      <w:spacing w:after="0" w:line="240" w:lineRule="auto"/>
    </w:pPr>
    <w:rPr>
      <w:rFonts w:ascii="Arial" w:hAnsi="Arial" w:cs="Arial"/>
      <w:b/>
      <w:sz w:val="28"/>
      <w:szCs w:val="28"/>
    </w:rPr>
  </w:style>
  <w:style w:type="character" w:customStyle="1" w:styleId="SituationZchn">
    <w:name w:val="Situation Zchn"/>
    <w:basedOn w:val="Absatz-Standardschriftart"/>
    <w:link w:val="Situation"/>
    <w:rsid w:val="00D5545D"/>
    <w:rPr>
      <w:rFonts w:ascii="Arial" w:hAnsi="Arial" w:cs="Arial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4924"/>
  </w:style>
  <w:style w:type="paragraph" w:styleId="Fuzeile">
    <w:name w:val="footer"/>
    <w:basedOn w:val="Standard"/>
    <w:link w:val="FuzeileZchn"/>
    <w:uiPriority w:val="99"/>
    <w:unhideWhenUsed/>
    <w:rsid w:val="0005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492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4E3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90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uation">
    <w:name w:val="Situation"/>
    <w:basedOn w:val="Standard"/>
    <w:link w:val="SituationZchn"/>
    <w:qFormat/>
    <w:rsid w:val="00D5545D"/>
    <w:pPr>
      <w:spacing w:after="0" w:line="240" w:lineRule="auto"/>
    </w:pPr>
    <w:rPr>
      <w:rFonts w:ascii="Arial" w:hAnsi="Arial" w:cs="Arial"/>
      <w:b/>
      <w:sz w:val="28"/>
      <w:szCs w:val="28"/>
    </w:rPr>
  </w:style>
  <w:style w:type="character" w:customStyle="1" w:styleId="SituationZchn">
    <w:name w:val="Situation Zchn"/>
    <w:basedOn w:val="Absatz-Standardschriftart"/>
    <w:link w:val="Situation"/>
    <w:rsid w:val="00D5545D"/>
    <w:rPr>
      <w:rFonts w:ascii="Arial" w:hAnsi="Arial" w:cs="Arial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14AFC-4936-4790-B40C-E715AF353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51811C4C.dotm</Template>
  <TotalTime>0</TotalTime>
  <Pages>4</Pages>
  <Words>32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BDA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Bergert Daniel</dc:creator>
  <cp:lastModifiedBy>Heike Biermann Dr.</cp:lastModifiedBy>
  <cp:revision>3</cp:revision>
  <cp:lastPrinted>2016-03-14T09:11:00Z</cp:lastPrinted>
  <dcterms:created xsi:type="dcterms:W3CDTF">2017-02-13T08:42:00Z</dcterms:created>
  <dcterms:modified xsi:type="dcterms:W3CDTF">2017-02-13T08:43:00Z</dcterms:modified>
</cp:coreProperties>
</file>